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FAB0E" w14:textId="77777777" w:rsidR="000203F7" w:rsidRDefault="000203F7" w:rsidP="009C67A8">
      <w:pPr>
        <w:spacing w:before="0" w:line="240" w:lineRule="auto"/>
        <w:ind w:firstLine="0"/>
        <w:jc w:val="center"/>
        <w:outlineLvl w:val="0"/>
        <w:rPr>
          <w:b/>
          <w:iCs/>
          <w:noProof/>
          <w:szCs w:val="22"/>
        </w:rPr>
      </w:pPr>
      <w:r>
        <w:rPr>
          <w:b/>
          <w:iCs/>
          <w:noProof/>
          <w:szCs w:val="22"/>
        </w:rPr>
        <w:t>TEKNOLOGI HIJAU PADA PERKOTAAN</w:t>
      </w:r>
    </w:p>
    <w:p w14:paraId="6160CD86" w14:textId="5B5C8D2A" w:rsidR="0015433A" w:rsidRPr="00DE3675" w:rsidRDefault="001E6B93" w:rsidP="009C67A8">
      <w:pPr>
        <w:spacing w:before="0" w:line="240" w:lineRule="auto"/>
        <w:ind w:firstLine="0"/>
        <w:jc w:val="center"/>
        <w:outlineLvl w:val="0"/>
        <w:rPr>
          <w:b/>
          <w:noProof/>
          <w:szCs w:val="22"/>
          <w:lang w:val="id-ID"/>
        </w:rPr>
      </w:pPr>
      <w:r>
        <w:rPr>
          <w:b/>
          <w:iCs/>
          <w:noProof/>
          <w:szCs w:val="22"/>
        </w:rPr>
        <w:t xml:space="preserve">STUDI KASUS: </w:t>
      </w:r>
      <w:r w:rsidR="006B22B4" w:rsidRPr="006B22B4">
        <w:rPr>
          <w:b/>
          <w:iCs/>
          <w:noProof/>
          <w:szCs w:val="22"/>
        </w:rPr>
        <w:t>T</w:t>
      </w:r>
      <w:r w:rsidR="006B22B4">
        <w:rPr>
          <w:b/>
          <w:iCs/>
          <w:noProof/>
          <w:szCs w:val="22"/>
        </w:rPr>
        <w:t xml:space="preserve">AMAN IMBI </w:t>
      </w:r>
      <w:r>
        <w:rPr>
          <w:b/>
          <w:iCs/>
          <w:noProof/>
          <w:szCs w:val="22"/>
        </w:rPr>
        <w:t>DI KOTA JAYAPURA</w:t>
      </w:r>
    </w:p>
    <w:p w14:paraId="59B98257" w14:textId="44AD196D" w:rsidR="00EB0858" w:rsidRPr="00DE3675" w:rsidRDefault="00EB0858" w:rsidP="00FE7B7B">
      <w:pPr>
        <w:spacing w:before="0" w:line="240" w:lineRule="auto"/>
        <w:ind w:firstLine="0"/>
        <w:jc w:val="left"/>
        <w:rPr>
          <w:noProof/>
          <w:color w:val="4F81BD"/>
          <w:szCs w:val="22"/>
          <w:lang w:val="id-ID"/>
        </w:rPr>
      </w:pPr>
    </w:p>
    <w:p w14:paraId="3CCA3CB1" w14:textId="231F7090" w:rsidR="0015433A" w:rsidRPr="00DE3675" w:rsidRDefault="006B22B4" w:rsidP="009C67A8">
      <w:pPr>
        <w:spacing w:before="0" w:line="240" w:lineRule="auto"/>
        <w:ind w:firstLine="0"/>
        <w:jc w:val="center"/>
        <w:outlineLvl w:val="0"/>
        <w:rPr>
          <w:b/>
          <w:noProof/>
          <w:szCs w:val="22"/>
          <w:lang w:val="id-ID"/>
        </w:rPr>
      </w:pPr>
      <w:r>
        <w:rPr>
          <w:b/>
          <w:noProof/>
          <w:szCs w:val="22"/>
        </w:rPr>
        <w:t>Hendi Thomi Noya</w:t>
      </w:r>
      <w:r w:rsidR="005828CC" w:rsidRPr="00DE3675">
        <w:rPr>
          <w:noProof/>
          <w:szCs w:val="22"/>
          <w:vertAlign w:val="superscript"/>
          <w:lang w:val="id-ID"/>
        </w:rPr>
        <w:t>1*</w:t>
      </w:r>
      <w:r w:rsidR="0015433A" w:rsidRPr="00DE3675">
        <w:rPr>
          <w:b/>
          <w:noProof/>
          <w:szCs w:val="22"/>
          <w:lang w:val="id-ID"/>
        </w:rPr>
        <w:t xml:space="preserve">, </w:t>
      </w:r>
      <w:r>
        <w:rPr>
          <w:b/>
          <w:noProof/>
          <w:szCs w:val="22"/>
        </w:rPr>
        <w:t>Wiyatiningsih</w:t>
      </w:r>
      <w:r w:rsidR="0013218A">
        <w:rPr>
          <w:noProof/>
          <w:szCs w:val="22"/>
          <w:vertAlign w:val="superscript"/>
        </w:rPr>
        <w:t>2</w:t>
      </w:r>
    </w:p>
    <w:p w14:paraId="77BFBA77" w14:textId="77777777" w:rsidR="006B22B4" w:rsidRDefault="005828CC" w:rsidP="006B22B4">
      <w:pPr>
        <w:spacing w:before="0" w:line="240" w:lineRule="auto"/>
        <w:ind w:firstLine="0"/>
        <w:jc w:val="center"/>
        <w:rPr>
          <w:noProof/>
          <w:szCs w:val="22"/>
        </w:rPr>
      </w:pPr>
      <w:r w:rsidRPr="00DE3675">
        <w:rPr>
          <w:noProof/>
          <w:szCs w:val="22"/>
          <w:vertAlign w:val="superscript"/>
          <w:lang w:val="id-ID"/>
        </w:rPr>
        <w:t xml:space="preserve">1 </w:t>
      </w:r>
      <w:r w:rsidRPr="00DE3675">
        <w:rPr>
          <w:noProof/>
          <w:szCs w:val="22"/>
          <w:lang w:val="id-ID"/>
        </w:rPr>
        <w:t xml:space="preserve">Jurusan </w:t>
      </w:r>
      <w:r w:rsidR="006B22B4">
        <w:rPr>
          <w:noProof/>
          <w:szCs w:val="22"/>
        </w:rPr>
        <w:t>Magister Arsitektur</w:t>
      </w:r>
      <w:r w:rsidRPr="00DE3675">
        <w:rPr>
          <w:noProof/>
          <w:szCs w:val="22"/>
          <w:lang w:val="id-ID"/>
        </w:rPr>
        <w:t xml:space="preserve">, Fakultas </w:t>
      </w:r>
      <w:r w:rsidR="006B22B4">
        <w:rPr>
          <w:noProof/>
          <w:szCs w:val="22"/>
        </w:rPr>
        <w:t>Arsitektur</w:t>
      </w:r>
      <w:r w:rsidRPr="00DE3675">
        <w:rPr>
          <w:noProof/>
          <w:szCs w:val="22"/>
          <w:lang w:val="id-ID"/>
        </w:rPr>
        <w:t xml:space="preserve">, Universitas </w:t>
      </w:r>
      <w:r w:rsidR="006B22B4" w:rsidRPr="006B22B4">
        <w:rPr>
          <w:noProof/>
          <w:szCs w:val="22"/>
        </w:rPr>
        <w:t>Kristen Duta Wacana</w:t>
      </w:r>
    </w:p>
    <w:p w14:paraId="3C698313" w14:textId="4DB94576" w:rsidR="006B22B4" w:rsidRPr="006B22B4" w:rsidRDefault="006B22B4" w:rsidP="006B22B4">
      <w:pPr>
        <w:spacing w:before="0" w:line="240" w:lineRule="auto"/>
        <w:ind w:firstLine="0"/>
        <w:jc w:val="center"/>
        <w:rPr>
          <w:noProof/>
          <w:szCs w:val="22"/>
        </w:rPr>
      </w:pPr>
      <w:r w:rsidRPr="006B22B4">
        <w:rPr>
          <w:szCs w:val="22"/>
        </w:rPr>
        <w:t>Jl. Dr. Wahidin Sudirohusodo No. 5-23, Yogyakarta</w:t>
      </w:r>
    </w:p>
    <w:p w14:paraId="69658361" w14:textId="10784AC1" w:rsidR="005828CC" w:rsidRPr="0013218A" w:rsidRDefault="005828CC" w:rsidP="005828CC">
      <w:pPr>
        <w:spacing w:before="0" w:line="240" w:lineRule="auto"/>
        <w:ind w:firstLine="0"/>
        <w:jc w:val="center"/>
        <w:rPr>
          <w:bCs/>
          <w:noProof/>
          <w:szCs w:val="22"/>
        </w:rPr>
      </w:pPr>
      <w:r w:rsidRPr="00DE3675">
        <w:rPr>
          <w:noProof/>
          <w:szCs w:val="22"/>
          <w:vertAlign w:val="superscript"/>
          <w:lang w:val="id-ID"/>
        </w:rPr>
        <w:t xml:space="preserve">2 </w:t>
      </w:r>
      <w:r w:rsidRPr="00DE3675">
        <w:rPr>
          <w:bCs/>
          <w:noProof/>
          <w:szCs w:val="22"/>
          <w:lang w:val="id-ID"/>
        </w:rPr>
        <w:t xml:space="preserve">Jurusan </w:t>
      </w:r>
      <w:r w:rsidR="0032694C">
        <w:rPr>
          <w:bCs/>
          <w:noProof/>
          <w:szCs w:val="22"/>
        </w:rPr>
        <w:t>Magister Arsitektur</w:t>
      </w:r>
      <w:r w:rsidRPr="00DE3675">
        <w:rPr>
          <w:bCs/>
          <w:noProof/>
          <w:szCs w:val="22"/>
          <w:lang w:val="id-ID"/>
        </w:rPr>
        <w:t xml:space="preserve"> </w:t>
      </w:r>
      <w:r w:rsidR="00F81578">
        <w:rPr>
          <w:bCs/>
          <w:noProof/>
          <w:szCs w:val="22"/>
          <w:lang w:val="id-ID"/>
        </w:rPr>
        <w:t xml:space="preserve">Fakultas </w:t>
      </w:r>
      <w:r w:rsidR="0032694C">
        <w:rPr>
          <w:bCs/>
          <w:noProof/>
          <w:szCs w:val="22"/>
        </w:rPr>
        <w:t>Arsitektur</w:t>
      </w:r>
      <w:r w:rsidR="00F81578">
        <w:rPr>
          <w:bCs/>
          <w:noProof/>
          <w:szCs w:val="22"/>
          <w:lang w:val="id-ID"/>
        </w:rPr>
        <w:t xml:space="preserve">, </w:t>
      </w:r>
      <w:r w:rsidR="0086126F">
        <w:rPr>
          <w:bCs/>
          <w:noProof/>
          <w:szCs w:val="22"/>
          <w:lang w:val="id-ID"/>
        </w:rPr>
        <w:t xml:space="preserve">Universitas </w:t>
      </w:r>
      <w:r w:rsidR="0032694C">
        <w:rPr>
          <w:bCs/>
          <w:noProof/>
          <w:szCs w:val="22"/>
        </w:rPr>
        <w:t>Kristen Duta Wacana</w:t>
      </w:r>
    </w:p>
    <w:p w14:paraId="51442605" w14:textId="77777777" w:rsidR="0032694C" w:rsidRPr="006B22B4" w:rsidRDefault="0032694C" w:rsidP="0032694C">
      <w:pPr>
        <w:spacing w:before="0" w:line="240" w:lineRule="auto"/>
        <w:ind w:firstLine="0"/>
        <w:jc w:val="center"/>
        <w:rPr>
          <w:noProof/>
          <w:szCs w:val="22"/>
        </w:rPr>
      </w:pPr>
      <w:r w:rsidRPr="006B22B4">
        <w:rPr>
          <w:szCs w:val="22"/>
        </w:rPr>
        <w:t>Jl. Dr. Wahidin Sudirohusodo No. 5-23, Yogyakarta</w:t>
      </w:r>
    </w:p>
    <w:p w14:paraId="7627EB87" w14:textId="59ADC05C" w:rsidR="0015433A" w:rsidRPr="00DE3675" w:rsidRDefault="005828CC" w:rsidP="005828CC">
      <w:pPr>
        <w:spacing w:before="0" w:line="240" w:lineRule="auto"/>
        <w:ind w:firstLine="0"/>
        <w:jc w:val="center"/>
        <w:rPr>
          <w:noProof/>
          <w:sz w:val="20"/>
          <w:lang w:val="id-ID"/>
        </w:rPr>
      </w:pPr>
      <w:r w:rsidRPr="00DE3675">
        <w:rPr>
          <w:noProof/>
          <w:sz w:val="20"/>
          <w:vertAlign w:val="superscript"/>
          <w:lang w:val="id-ID"/>
        </w:rPr>
        <w:t>*</w:t>
      </w:r>
      <w:r w:rsidR="0015433A" w:rsidRPr="00DE3675">
        <w:rPr>
          <w:noProof/>
          <w:sz w:val="20"/>
          <w:lang w:val="id-ID"/>
        </w:rPr>
        <w:t xml:space="preserve">Email: </w:t>
      </w:r>
      <w:r w:rsidR="0032694C">
        <w:rPr>
          <w:noProof/>
          <w:sz w:val="20"/>
        </w:rPr>
        <w:t>hendinoya@gmail.com</w:t>
      </w:r>
    </w:p>
    <w:p w14:paraId="748388DC" w14:textId="2DA10345" w:rsidR="00537EC0" w:rsidRPr="00DE3675" w:rsidRDefault="00537EC0" w:rsidP="00FE7B7B">
      <w:pPr>
        <w:spacing w:before="0" w:line="240" w:lineRule="auto"/>
        <w:ind w:firstLine="0"/>
        <w:jc w:val="left"/>
        <w:rPr>
          <w:noProof/>
          <w:color w:val="4F81BD"/>
          <w:szCs w:val="22"/>
          <w:lang w:val="id-ID"/>
        </w:rPr>
      </w:pPr>
    </w:p>
    <w:p w14:paraId="752652A2" w14:textId="0AD0C858" w:rsidR="00EB0858" w:rsidRPr="00DE3675" w:rsidRDefault="00EB0858" w:rsidP="009C67A8">
      <w:pPr>
        <w:spacing w:before="0" w:line="240" w:lineRule="auto"/>
        <w:ind w:left="567" w:right="565" w:firstLine="0"/>
        <w:jc w:val="center"/>
        <w:outlineLvl w:val="0"/>
        <w:rPr>
          <w:b/>
          <w:noProof/>
          <w:sz w:val="20"/>
          <w:lang w:val="id-ID"/>
        </w:rPr>
      </w:pPr>
      <w:r w:rsidRPr="00DE3675">
        <w:rPr>
          <w:b/>
          <w:noProof/>
          <w:sz w:val="20"/>
          <w:lang w:val="id-ID"/>
        </w:rPr>
        <w:t>Abstrak</w:t>
      </w:r>
    </w:p>
    <w:p w14:paraId="5A3D14A6" w14:textId="52CA7FDD" w:rsidR="007A614B" w:rsidRPr="003B4173" w:rsidRDefault="003B4173" w:rsidP="003B4173">
      <w:pPr>
        <w:spacing w:line="240" w:lineRule="auto"/>
        <w:rPr>
          <w:b/>
          <w:bCs/>
          <w:i/>
          <w:iCs/>
          <w:sz w:val="20"/>
        </w:rPr>
      </w:pPr>
      <w:bookmarkStart w:id="0" w:name="_Hlk112494417"/>
      <w:r w:rsidRPr="00666F96">
        <w:rPr>
          <w:i/>
          <w:iCs/>
          <w:sz w:val="20"/>
        </w:rPr>
        <w:t>Perkembangan suatu kota yang pesat memberikan dampak pembangunan kota yang tidak dapat terhindarkan, salah satunya yaitu keterbatasan lahan yang membuat pembangunan dalam kota semakin padat, sehingga membuat ketidakseimbangan antara lahan terbangun dan lahan tidak terbangun pada suatu kota. Dalam mengatasi hal tersebut, maka diperlukan inovasi berupa penyediaan tekonologi hijau seperti ruang-ruang terbuka hijau atau taman sebagai paru-paru kota dalam mewujudkan kota yang nyaman dan berkelanjutan. Berdasarkan latar belakang maka diketahui bahwa studi ini mencoba untuk mengidentifikasi peran taman dalam menjadi paru-paru kota serta elemen-elemen arsitektural pada taman dalam mewujudkan taman yang ekologis. Studi ini menerapkan penelitian kualitatif berdasarkan</w:t>
      </w:r>
      <w:r w:rsidRPr="00666F96">
        <w:rPr>
          <w:i/>
          <w:iCs/>
          <w:sz w:val="20"/>
          <w:lang w:val="id-ID"/>
        </w:rPr>
        <w:t xml:space="preserve"> obyek penelitian yang alamiah yaitu obyek yang berkembang apa adanya</w:t>
      </w:r>
      <w:r w:rsidRPr="00666F96">
        <w:rPr>
          <w:i/>
          <w:iCs/>
          <w:sz w:val="20"/>
        </w:rPr>
        <w:t>,</w:t>
      </w:r>
      <w:r w:rsidRPr="00666F96">
        <w:rPr>
          <w:i/>
          <w:iCs/>
          <w:sz w:val="20"/>
          <w:lang w:val="id-ID"/>
        </w:rPr>
        <w:t xml:space="preserve"> serta tidak dimanipulasi oleh peneliti dan kehadiran peneliti tidak mempengaruhi dinamika pada obyek tersebut</w:t>
      </w:r>
      <w:r w:rsidRPr="00666F96">
        <w:rPr>
          <w:i/>
          <w:iCs/>
          <w:sz w:val="20"/>
        </w:rPr>
        <w:t>. Studi dilakukan pada Taman Imbi yang terletak di kelurahan Gurabesi, Distrik Jayapura, kota Jayapura, Provinsi Papua.</w:t>
      </w:r>
      <w:bookmarkEnd w:id="0"/>
    </w:p>
    <w:p w14:paraId="744E119F" w14:textId="60A74622" w:rsidR="00FE7B7B" w:rsidRPr="00DE3675" w:rsidRDefault="00FE7B7B" w:rsidP="009C67A8">
      <w:pPr>
        <w:spacing w:before="0" w:line="240" w:lineRule="auto"/>
        <w:ind w:firstLine="0"/>
        <w:jc w:val="left"/>
        <w:outlineLvl w:val="0"/>
        <w:rPr>
          <w:noProof/>
          <w:color w:val="4F81BD"/>
          <w:sz w:val="20"/>
          <w:lang w:val="id-ID"/>
        </w:rPr>
      </w:pPr>
    </w:p>
    <w:p w14:paraId="7207017C" w14:textId="31DD4797" w:rsidR="0015433A" w:rsidRPr="00DE3675" w:rsidRDefault="0015433A" w:rsidP="0015433A">
      <w:pPr>
        <w:spacing w:before="0" w:line="240" w:lineRule="auto"/>
        <w:ind w:left="567" w:right="571" w:firstLine="0"/>
        <w:rPr>
          <w:i/>
          <w:noProof/>
          <w:sz w:val="20"/>
          <w:lang w:val="id-ID"/>
        </w:rPr>
      </w:pPr>
      <w:r w:rsidRPr="00DE3675">
        <w:rPr>
          <w:b/>
          <w:i/>
          <w:noProof/>
          <w:sz w:val="20"/>
          <w:lang w:val="id-ID"/>
        </w:rPr>
        <w:t>Kata kunci</w:t>
      </w:r>
      <w:r w:rsidRPr="00DE3675">
        <w:rPr>
          <w:i/>
          <w:noProof/>
          <w:sz w:val="20"/>
          <w:lang w:val="id-ID"/>
        </w:rPr>
        <w:t>:</w:t>
      </w:r>
      <w:r w:rsidR="003B4173">
        <w:rPr>
          <w:i/>
          <w:noProof/>
          <w:sz w:val="20"/>
        </w:rPr>
        <w:t xml:space="preserve"> fungsi ruang terbuka hijau,</w:t>
      </w:r>
      <w:r w:rsidR="001151C5">
        <w:rPr>
          <w:i/>
          <w:noProof/>
          <w:sz w:val="20"/>
        </w:rPr>
        <w:t xml:space="preserve"> fungsi taman, paru-paru kota,</w:t>
      </w:r>
      <w:r w:rsidR="003B4173">
        <w:rPr>
          <w:i/>
          <w:noProof/>
          <w:sz w:val="20"/>
        </w:rPr>
        <w:t xml:space="preserve"> ruang terbuka hijau, </w:t>
      </w:r>
      <w:r w:rsidR="001151C5">
        <w:rPr>
          <w:i/>
          <w:noProof/>
          <w:sz w:val="20"/>
        </w:rPr>
        <w:t>taman</w:t>
      </w:r>
      <w:r w:rsidR="002D4E01">
        <w:rPr>
          <w:i/>
          <w:noProof/>
          <w:sz w:val="20"/>
        </w:rPr>
        <w:t xml:space="preserve"> kota</w:t>
      </w:r>
    </w:p>
    <w:p w14:paraId="11D0F4A6" w14:textId="41E53692" w:rsidR="007B7061" w:rsidRPr="00DE3675" w:rsidRDefault="007B7061" w:rsidP="00FE7B7B">
      <w:pPr>
        <w:spacing w:before="0" w:line="240" w:lineRule="auto"/>
        <w:ind w:firstLine="0"/>
        <w:jc w:val="left"/>
        <w:rPr>
          <w:b/>
          <w:noProof/>
          <w:szCs w:val="22"/>
          <w:lang w:val="id-ID"/>
        </w:rPr>
      </w:pPr>
    </w:p>
    <w:p w14:paraId="18464EDC" w14:textId="77777777" w:rsidR="00606467" w:rsidRPr="00DE3675" w:rsidRDefault="00606467" w:rsidP="00C4690B">
      <w:pPr>
        <w:spacing w:before="0" w:line="240" w:lineRule="auto"/>
        <w:ind w:firstLine="0"/>
        <w:rPr>
          <w:b/>
          <w:noProof/>
          <w:szCs w:val="22"/>
          <w:lang w:val="id-ID"/>
        </w:rPr>
      </w:pPr>
    </w:p>
    <w:p w14:paraId="5C4C1D7F" w14:textId="532EB24F" w:rsidR="00EB0858" w:rsidRPr="00BE5AF6" w:rsidRDefault="00B354E6" w:rsidP="00BE5AF6">
      <w:pPr>
        <w:pStyle w:val="ListParagraph"/>
        <w:numPr>
          <w:ilvl w:val="0"/>
          <w:numId w:val="9"/>
        </w:numPr>
        <w:spacing w:before="0" w:line="240" w:lineRule="auto"/>
        <w:ind w:left="426" w:hanging="426"/>
        <w:rPr>
          <w:b/>
          <w:noProof/>
          <w:szCs w:val="22"/>
          <w:lang w:val="id-ID"/>
        </w:rPr>
      </w:pPr>
      <w:r w:rsidRPr="00BE5AF6">
        <w:rPr>
          <w:b/>
          <w:noProof/>
          <w:szCs w:val="22"/>
          <w:lang w:val="id-ID"/>
        </w:rPr>
        <w:t>PE</w:t>
      </w:r>
      <w:r w:rsidR="005664F4">
        <w:rPr>
          <w:b/>
          <w:noProof/>
          <w:szCs w:val="22"/>
        </w:rPr>
        <w:t>NDAHULUAN</w:t>
      </w:r>
      <w:r w:rsidRPr="00BE5AF6">
        <w:rPr>
          <w:b/>
          <w:noProof/>
          <w:szCs w:val="22"/>
          <w:lang w:val="id-ID"/>
        </w:rPr>
        <w:t xml:space="preserve"> </w:t>
      </w:r>
    </w:p>
    <w:p w14:paraId="70DB9410" w14:textId="77777777" w:rsidR="00FF596F" w:rsidRPr="00FF596F" w:rsidRDefault="00FF596F" w:rsidP="00FF596F">
      <w:pPr>
        <w:spacing w:line="240" w:lineRule="auto"/>
        <w:rPr>
          <w:b/>
          <w:bCs/>
        </w:rPr>
      </w:pPr>
      <w:r w:rsidRPr="00FF596F">
        <w:rPr>
          <w:b/>
          <w:bCs/>
        </w:rPr>
        <w:t>1.1 Latar Belakang</w:t>
      </w:r>
    </w:p>
    <w:p w14:paraId="2A352D0F" w14:textId="77777777" w:rsidR="002F6FD5" w:rsidRDefault="00FF596F" w:rsidP="00FF596F">
      <w:pPr>
        <w:spacing w:line="240" w:lineRule="auto"/>
      </w:pPr>
      <w:r>
        <w:t xml:space="preserve">Perkembangan suatu kota dalam menyediakan ruang hijau menjadi suatu kebutuhan yang tidak bisa terpisahkan saat ini, tersedianya ruang-ruang hijau pada kota dapat memberikan dampak yang baik guna mendukung aktivitas-aktivitas dan keseimbangan pada ruang kota. Salah satu wujud teknologi hijau yang diciptakan dalam memberikan kontribusi dan keberlanjutan ruang kota yaitu berupa taman yang fungsinya selain menjadi ruang terbuka hijau tetapi juga sebagai paru-paru kota serta menjadi sarana rekreasi dan bersantai. </w:t>
      </w:r>
      <w:r w:rsidR="00C66EC0">
        <w:t>K</w:t>
      </w:r>
      <w:r w:rsidR="004304F5">
        <w:t xml:space="preserve">ota Jayapura merupakan Ibu Kota Provinsi dari Papua dengan jumlah penduduk 131.802 jiwa (Badan Pusat Statistik, 2020). Pesatnya perkembangan pembangunan </w:t>
      </w:r>
      <w:r w:rsidR="00C66EC0">
        <w:t xml:space="preserve">kota Jayapura </w:t>
      </w:r>
      <w:r w:rsidR="004304F5">
        <w:t>setiap tahun</w:t>
      </w:r>
      <w:r w:rsidR="00C66EC0">
        <w:t xml:space="preserve"> </w:t>
      </w:r>
      <w:r w:rsidR="004304F5">
        <w:t>perlahan mengakibatkan</w:t>
      </w:r>
      <w:r w:rsidR="00C66EC0">
        <w:t xml:space="preserve"> keterbatasan lahan pada</w:t>
      </w:r>
      <w:r w:rsidR="004304F5">
        <w:t xml:space="preserve"> ruang kota yang tidak terkontrol dan menjadi semakin padat</w:t>
      </w:r>
      <w:r w:rsidR="00C66EC0">
        <w:t>,</w:t>
      </w:r>
      <w:r w:rsidR="004304F5">
        <w:t xml:space="preserve"> </w:t>
      </w:r>
      <w:r w:rsidR="00C66EC0">
        <w:t>s</w:t>
      </w:r>
      <w:r w:rsidR="004304F5">
        <w:t>ehingga kebutuhan akan ruang terbuka hijau</w:t>
      </w:r>
      <w:r w:rsidR="00C66EC0">
        <w:t xml:space="preserve"> seperti taman</w:t>
      </w:r>
      <w:r w:rsidR="004304F5">
        <w:t xml:space="preserve"> menjadi suatu hal yang penting untuk memberikan keseimbangan dalam ruang kota. </w:t>
      </w:r>
    </w:p>
    <w:p w14:paraId="5F693AAA" w14:textId="0F8CDE34" w:rsidR="00FF596F" w:rsidRDefault="00FF596F" w:rsidP="00FF596F">
      <w:pPr>
        <w:spacing w:line="240" w:lineRule="auto"/>
      </w:pPr>
      <w:r>
        <w:t>Menurut data rencana tata ruang dan wilayah, Kota Jayapura memiliki 36 taman dengan luasan total 18.975,08</w:t>
      </w:r>
      <w:r w:rsidRPr="00032CA3">
        <w:t xml:space="preserve"> m</w:t>
      </w:r>
      <w:r w:rsidRPr="00032CA3">
        <w:rPr>
          <w:b/>
          <w:bCs/>
        </w:rPr>
        <w:t>²</w:t>
      </w:r>
      <w:r>
        <w:t>.</w:t>
      </w:r>
      <w:r w:rsidRPr="00032CA3">
        <w:t xml:space="preserve"> </w:t>
      </w:r>
      <w:r>
        <w:t>S</w:t>
      </w:r>
      <w:r w:rsidRPr="00032CA3">
        <w:t>alah satu ruang hijau yang berada ditengah pusat kota adalah Taman Imbi</w:t>
      </w:r>
      <w:r>
        <w:t>, taman ini merupakan salah satu  dari tiga taman terbesar  yang ada di kota Jayapura</w:t>
      </w:r>
      <w:r w:rsidR="00C66EC0">
        <w:t xml:space="preserve"> dengan fungsi sebagai sarana rekreasi publik dan ruang terbuka hijau kawasan kota</w:t>
      </w:r>
      <w:r>
        <w:t>. Taman Imbi</w:t>
      </w:r>
      <w:r w:rsidR="00C66EC0">
        <w:t xml:space="preserve"> sebagai taman kota</w:t>
      </w:r>
      <w:r>
        <w:t xml:space="preserve"> berlokasi strategis karena berada tepat di jantung kota dengan fungsi sebagai media untuk berinteraksi dengan sesama teman dan keluarga, menikmati keindahan alam berupa tanaman-tanaman serta pepohonan dan merupakan tempat untuk bersantai. selain itu taman ini juga merupakan ikon dari kota Jayapura karena memiliki nilai sejarah.</w:t>
      </w:r>
      <w:r w:rsidR="004304F5">
        <w:t xml:space="preserve"> </w:t>
      </w:r>
    </w:p>
    <w:p w14:paraId="78924200" w14:textId="44EDC641" w:rsidR="00FF596F" w:rsidRDefault="00FF596F" w:rsidP="00FF596F">
      <w:pPr>
        <w:spacing w:line="240" w:lineRule="auto"/>
        <w:ind w:firstLine="426"/>
        <w:rPr>
          <w:b/>
          <w:bCs/>
        </w:rPr>
      </w:pPr>
      <w:r w:rsidRPr="00FF596F">
        <w:rPr>
          <w:b/>
          <w:bCs/>
        </w:rPr>
        <w:t>1.1 Ruang Terbuka Hijau</w:t>
      </w:r>
    </w:p>
    <w:p w14:paraId="7096FD48" w14:textId="272AEE04" w:rsidR="00FF596F" w:rsidRDefault="00FF596F" w:rsidP="00FF596F">
      <w:pPr>
        <w:spacing w:line="240" w:lineRule="auto"/>
        <w:rPr>
          <w:color w:val="000000" w:themeColor="text1"/>
        </w:rPr>
      </w:pPr>
      <w:r>
        <w:t>Menurut Nasution dalam Sari</w:t>
      </w:r>
      <w:r w:rsidR="00842215">
        <w:t xml:space="preserve"> </w:t>
      </w:r>
      <w:r>
        <w:t xml:space="preserve">(2015) Ruang terbuka publik adalah bagian dari elemen terpenting dalam suatu lingkungan pada kota yang mempunyai peranan positif terhadap kualitas hidup. Ruang terbuka biasanya menyangkut semua lansekap, elemen perkerasan (seperti jalan, torotar, pedestrian), taman, dan ruang-ruang rekreasi yang ada di kawasan kota. Elemen ruang terbuka pada kota diantaranya meliputi ruang hijau, tanaman-tanaman, pepohonan, lapangan terbuka, pagar, lampu taman, paving, tempat sampah, toilet, patung, jam dan bangku. Elemen-elemen yang </w:t>
      </w:r>
      <w:r>
        <w:lastRenderedPageBreak/>
        <w:t xml:space="preserve">ada diperlukan guna memenuhi kebutuhan dari segi kenyamanan dalam perancangan ruang terbuka didalam kota (Shirvani dalam Sari, 2015). </w:t>
      </w:r>
      <w:r>
        <w:rPr>
          <w:color w:val="000000" w:themeColor="text1"/>
        </w:rPr>
        <w:t xml:space="preserve"> </w:t>
      </w:r>
    </w:p>
    <w:p w14:paraId="35A1E5D0" w14:textId="777EC44C" w:rsidR="00FF596F" w:rsidRPr="00FF596F" w:rsidRDefault="00FF596F" w:rsidP="00FF596F">
      <w:pPr>
        <w:spacing w:line="240" w:lineRule="auto"/>
        <w:ind w:firstLine="426"/>
        <w:rPr>
          <w:b/>
          <w:bCs/>
        </w:rPr>
      </w:pPr>
      <w:r w:rsidRPr="00FF596F">
        <w:rPr>
          <w:b/>
          <w:bCs/>
        </w:rPr>
        <w:t>1.2 Fungsi Ekologis Ruang Terbuka Hijau</w:t>
      </w:r>
    </w:p>
    <w:p w14:paraId="26B75C11" w14:textId="51A74887" w:rsidR="00FF596F" w:rsidRDefault="00FF596F" w:rsidP="00FF596F">
      <w:pPr>
        <w:spacing w:line="240" w:lineRule="auto"/>
        <w:rPr>
          <w:color w:val="000000" w:themeColor="text1"/>
        </w:rPr>
      </w:pPr>
      <w:r>
        <w:rPr>
          <w:color w:val="000000" w:themeColor="text1"/>
        </w:rPr>
        <w:t>Fungsi ruang hijau</w:t>
      </w:r>
      <w:r w:rsidR="0032626D">
        <w:rPr>
          <w:color w:val="000000" w:themeColor="text1"/>
        </w:rPr>
        <w:t xml:space="preserve"> </w:t>
      </w:r>
      <w:r>
        <w:rPr>
          <w:color w:val="000000" w:themeColor="text1"/>
        </w:rPr>
        <w:t>m</w:t>
      </w:r>
      <w:r w:rsidRPr="00582204">
        <w:rPr>
          <w:color w:val="000000" w:themeColor="text1"/>
        </w:rPr>
        <w:t>enurut</w:t>
      </w:r>
      <w:r w:rsidR="000E5590">
        <w:t xml:space="preserve"> Menteri Pekerjaan Umum (2018)</w:t>
      </w:r>
      <w:r w:rsidRPr="00582204">
        <w:rPr>
          <w:color w:val="000000" w:themeColor="text1"/>
        </w:rPr>
        <w:t>, fungsi ruang terbuka hijau secara ekologis merupakan tempat berteduh dari</w:t>
      </w:r>
      <w:r>
        <w:rPr>
          <w:color w:val="000000" w:themeColor="text1"/>
        </w:rPr>
        <w:t xml:space="preserve"> paparan sinar</w:t>
      </w:r>
      <w:r w:rsidRPr="00582204">
        <w:rPr>
          <w:color w:val="000000" w:themeColor="text1"/>
        </w:rPr>
        <w:t xml:space="preserve"> cahaya matahari, dapat menghasilkan oksigen</w:t>
      </w:r>
      <w:r>
        <w:rPr>
          <w:color w:val="000000" w:themeColor="text1"/>
        </w:rPr>
        <w:t xml:space="preserve"> pada kawasan perkotaan</w:t>
      </w:r>
      <w:r w:rsidRPr="00582204">
        <w:rPr>
          <w:color w:val="000000" w:themeColor="text1"/>
        </w:rPr>
        <w:t xml:space="preserve"> dan merupakan paru-paru bagi kota.</w:t>
      </w:r>
      <w:r w:rsidR="0032626D">
        <w:rPr>
          <w:color w:val="000000" w:themeColor="text1"/>
        </w:rPr>
        <w:t xml:space="preserve"> </w:t>
      </w:r>
    </w:p>
    <w:p w14:paraId="7002A11E" w14:textId="2A560492" w:rsidR="00C66EC0" w:rsidRDefault="00C66EC0" w:rsidP="00C66EC0">
      <w:pPr>
        <w:spacing w:line="240" w:lineRule="auto"/>
        <w:ind w:firstLine="426"/>
        <w:rPr>
          <w:b/>
          <w:bCs/>
          <w:color w:val="000000" w:themeColor="text1"/>
        </w:rPr>
      </w:pPr>
      <w:r w:rsidRPr="00C66EC0">
        <w:rPr>
          <w:b/>
          <w:bCs/>
          <w:color w:val="000000" w:themeColor="text1"/>
        </w:rPr>
        <w:t xml:space="preserve">1.3 Taman Kota </w:t>
      </w:r>
    </w:p>
    <w:p w14:paraId="40FA3074" w14:textId="75148D8E" w:rsidR="000E5590" w:rsidRDefault="000E5590" w:rsidP="00C66EC0">
      <w:pPr>
        <w:spacing w:line="240" w:lineRule="auto"/>
        <w:ind w:firstLine="426"/>
        <w:rPr>
          <w:color w:val="000000" w:themeColor="text1"/>
        </w:rPr>
      </w:pPr>
      <w:r>
        <w:rPr>
          <w:color w:val="000000" w:themeColor="text1"/>
        </w:rPr>
        <w:t>Menurut Gallion dan Eisner</w:t>
      </w:r>
      <w:r w:rsidR="00435447">
        <w:rPr>
          <w:color w:val="000000" w:themeColor="text1"/>
        </w:rPr>
        <w:t xml:space="preserve"> </w:t>
      </w:r>
      <w:r>
        <w:rPr>
          <w:color w:val="000000" w:themeColor="text1"/>
        </w:rPr>
        <w:t xml:space="preserve">(1994) taman kota merupakan sebuah ruang peralihan antara kota dan desa dan sebagai pembatas antara lahan hijau untuk dapat memisahkan segala bentuk penggunaan lahan dalam kota yang sudah padat. Saat ini banyak kota-kota di negara lain mencoba memanfaatkan taman kota sebagai tempat bersantai yang nyaman untuk melepaskan kejenuhan </w:t>
      </w:r>
      <w:r w:rsidR="001A7E8D">
        <w:rPr>
          <w:color w:val="000000" w:themeColor="text1"/>
        </w:rPr>
        <w:t>setelah bekerja. Sehingga dari pemanfataan tersebut taman kota memiliki dua fungsi utama yaitu:</w:t>
      </w:r>
    </w:p>
    <w:p w14:paraId="38F50BD8" w14:textId="0D85F1C8" w:rsidR="001A7E8D" w:rsidRDefault="001A7E8D" w:rsidP="001A7E8D">
      <w:pPr>
        <w:pStyle w:val="ListParagraph"/>
        <w:numPr>
          <w:ilvl w:val="0"/>
          <w:numId w:val="10"/>
        </w:numPr>
        <w:spacing w:line="240" w:lineRule="auto"/>
        <w:rPr>
          <w:color w:val="000000" w:themeColor="text1"/>
        </w:rPr>
      </w:pPr>
      <w:r>
        <w:rPr>
          <w:color w:val="000000" w:themeColor="text1"/>
        </w:rPr>
        <w:t>Menawarkan kenyaman rekreasi bagi masyarakat khususnya pada wilayah perkotaan.</w:t>
      </w:r>
    </w:p>
    <w:p w14:paraId="66994B90" w14:textId="417B53D5" w:rsidR="001A7E8D" w:rsidRPr="001A7E8D" w:rsidRDefault="001A7E8D" w:rsidP="001A7E8D">
      <w:pPr>
        <w:pStyle w:val="ListParagraph"/>
        <w:numPr>
          <w:ilvl w:val="0"/>
          <w:numId w:val="10"/>
        </w:numPr>
        <w:spacing w:line="240" w:lineRule="auto"/>
        <w:rPr>
          <w:color w:val="000000" w:themeColor="text1"/>
        </w:rPr>
      </w:pPr>
      <w:r>
        <w:rPr>
          <w:color w:val="000000" w:themeColor="text1"/>
        </w:rPr>
        <w:t>Memberikan kualitas rekreasi yang baik dan secara psikologis memberikan keindahan meruang pada suatu ruang kota.</w:t>
      </w:r>
    </w:p>
    <w:p w14:paraId="1FFC4157" w14:textId="16C45FA4" w:rsidR="00FF596F" w:rsidRDefault="00EC088A" w:rsidP="00C12AFE">
      <w:pPr>
        <w:spacing w:line="240" w:lineRule="auto"/>
        <w:ind w:firstLine="0"/>
      </w:pPr>
      <w:r w:rsidRPr="00F431A9">
        <w:rPr>
          <w:szCs w:val="24"/>
        </w:rPr>
        <w:t>Bovy dan Lawson</w:t>
      </w:r>
      <w:r>
        <w:rPr>
          <w:szCs w:val="24"/>
        </w:rPr>
        <w:t xml:space="preserve"> </w:t>
      </w:r>
      <w:r w:rsidRPr="00F431A9">
        <w:rPr>
          <w:szCs w:val="24"/>
        </w:rPr>
        <w:t xml:space="preserve">dalam </w:t>
      </w:r>
      <w:r>
        <w:fldChar w:fldCharType="begin" w:fldLock="1"/>
      </w:r>
      <w:r>
        <w:instrText>ADDIN CSL_CITATION {"citationItems":[{"id":"ITEM-1","itemData":{"author":[{"dropping-particle":"","family":"Suherlan","given":"Herlan","non-dropping-particle":"","parse-names":false,"suffix":""},{"dropping-particle":"","family":"Pramesti","given":"Bilkis","non-dropping-particle":"","parse-names":false,"suffix":""}],"container-title":"Jurnal Ilmiah Pariwisata","id":"ITEM-1","issue":"2","issued":{"date-parts":[["2017"]]},"title":"TAMAN KOTA SEBAGAI SARANA REKREASI DAN PENINGKATAN KEBAHAGIAAN HIDUP (Studi kasus pada taman-taman tematik di kota Bandung)","type":"article-journal","volume":"22"},"uris":["http://www.mendeley.com/documents/?uuid=87d65a5f-ea80-463b-aaf0-ec8219167ad5"]}],"mendeley":{"formattedCitation":"(Suherlan &amp; Pramesti, 2017)","plainTextFormattedCitation":"(Suherlan &amp; Pramesti, 2017)","previouslyFormattedCitation":"(Suherlan &amp; Pramesti, 2017)"},"properties":{"noteIndex":0},"schema":"https://github.com/citation-style-language/schema/raw/master/csl-citation.json"}</w:instrText>
      </w:r>
      <w:r>
        <w:fldChar w:fldCharType="separate"/>
      </w:r>
      <w:r w:rsidRPr="00327A10">
        <w:rPr>
          <w:noProof/>
        </w:rPr>
        <w:t xml:space="preserve">Suherlan &amp; Pramesti </w:t>
      </w:r>
      <w:r>
        <w:rPr>
          <w:noProof/>
        </w:rPr>
        <w:t>(</w:t>
      </w:r>
      <w:r w:rsidRPr="00327A10">
        <w:rPr>
          <w:noProof/>
        </w:rPr>
        <w:t>2017)</w:t>
      </w:r>
      <w:r>
        <w:fldChar w:fldCharType="end"/>
      </w:r>
      <w:r w:rsidR="001A7E8D">
        <w:t xml:space="preserve"> menyatakan bahwa taman kota adalah taman yang diciptakan untuk memberikan keleluasaan bagi penggunanya dalam membangun hubungan antara alam terbuka dan lingkungan dengan tujuan memberikan kegembiraan.</w:t>
      </w:r>
    </w:p>
    <w:p w14:paraId="35CDD38C" w14:textId="3C12E8EF" w:rsidR="00E325DC" w:rsidRDefault="00E325DC" w:rsidP="001A7E8D">
      <w:pPr>
        <w:spacing w:line="240" w:lineRule="auto"/>
        <w:ind w:left="426" w:firstLine="0"/>
        <w:rPr>
          <w:b/>
          <w:bCs/>
        </w:rPr>
      </w:pPr>
      <w:r w:rsidRPr="00E325DC">
        <w:rPr>
          <w:b/>
          <w:bCs/>
        </w:rPr>
        <w:t>1.4 Faktor Pendukung Taman sebagai Paru-Paru Kota</w:t>
      </w:r>
    </w:p>
    <w:p w14:paraId="3C7EF4D6" w14:textId="6EC2E8ED" w:rsidR="00E325DC" w:rsidRDefault="00EC6C30" w:rsidP="00D705DE">
      <w:pPr>
        <w:spacing w:line="240" w:lineRule="auto"/>
        <w:ind w:firstLine="720"/>
      </w:pPr>
      <w:r>
        <w:t xml:space="preserve">Menurut </w:t>
      </w:r>
      <w:r w:rsidR="00435447">
        <w:t xml:space="preserve">Rachama Sari &amp; Wahyono </w:t>
      </w:r>
      <w:r>
        <w:t xml:space="preserve">(2015) </w:t>
      </w:r>
      <w:r w:rsidR="00E325DC">
        <w:t xml:space="preserve">Peningkatan kualitas taman sebagai ruang terbuka hijau bukan hanya fasilitas dan elemen-elemen apa saja yang terdapat didalamnya. Akan tetapi terdapat 4 fakor pendukung </w:t>
      </w:r>
      <w:r w:rsidR="00A95EE9">
        <w:t xml:space="preserve">agar </w:t>
      </w:r>
      <w:r w:rsidR="00E325DC">
        <w:t xml:space="preserve">taman tersebut </w:t>
      </w:r>
      <w:r>
        <w:t xml:space="preserve">dapat </w:t>
      </w:r>
      <w:r w:rsidR="00E325DC">
        <w:t>menjadi paru-paru kota</w:t>
      </w:r>
      <w:r>
        <w:t xml:space="preserve"> diantaranya adalah:</w:t>
      </w:r>
    </w:p>
    <w:p w14:paraId="2AFB1C6C" w14:textId="61EF8036" w:rsidR="00EC6C30" w:rsidRDefault="00EC6C30" w:rsidP="00EC6C30">
      <w:pPr>
        <w:pStyle w:val="ListParagraph"/>
        <w:numPr>
          <w:ilvl w:val="0"/>
          <w:numId w:val="11"/>
        </w:numPr>
        <w:spacing w:line="240" w:lineRule="auto"/>
      </w:pPr>
      <w:r>
        <w:t>Kenyamanan</w:t>
      </w:r>
    </w:p>
    <w:p w14:paraId="3C16908E" w14:textId="72DDB7D6" w:rsidR="00EC6C30" w:rsidRDefault="00EC6C30" w:rsidP="00EC6C30">
      <w:pPr>
        <w:pStyle w:val="ListParagraph"/>
        <w:spacing w:line="240" w:lineRule="auto"/>
        <w:ind w:left="786" w:firstLine="0"/>
      </w:pPr>
      <w:r>
        <w:t xml:space="preserve">Faktor kenyamanan merupakan bagian terpenting dalam menjadikan taman tersebut menjadi paru-paru kota dengan cara memberikan fasilitas-fasilitas pada taman berupa bangku yang tidak terpapar matahari langsung, toilet, lampu taman, pagar sekitar taman, dan </w:t>
      </w:r>
      <w:r w:rsidR="003507BD">
        <w:t xml:space="preserve">vegetasi seperti pepohonan yang rindang dan </w:t>
      </w:r>
      <w:r w:rsidR="0027136F">
        <w:t xml:space="preserve">tanaman berupa </w:t>
      </w:r>
      <w:r w:rsidR="003507BD">
        <w:t>bunga-bunga.</w:t>
      </w:r>
    </w:p>
    <w:p w14:paraId="61FDA34F" w14:textId="18874C14" w:rsidR="003507BD" w:rsidRDefault="00D04308" w:rsidP="003507BD">
      <w:pPr>
        <w:pStyle w:val="ListParagraph"/>
        <w:numPr>
          <w:ilvl w:val="0"/>
          <w:numId w:val="11"/>
        </w:numPr>
        <w:spacing w:line="240" w:lineRule="auto"/>
      </w:pPr>
      <w:r>
        <w:t>Pencapaian</w:t>
      </w:r>
    </w:p>
    <w:p w14:paraId="197E4E4B" w14:textId="11E44AD5" w:rsidR="00DE4B68" w:rsidRDefault="006E4483" w:rsidP="00DE4B68">
      <w:pPr>
        <w:pStyle w:val="ListParagraph"/>
        <w:spacing w:line="240" w:lineRule="auto"/>
        <w:ind w:left="786" w:firstLine="0"/>
      </w:pPr>
      <w:r>
        <w:t>Berdasarkan pencapaian lokasi taman harus strategis dan mudah dijangkau dengan berjalan kaki maupun dengan menggunakan kendaraan bermotor.</w:t>
      </w:r>
    </w:p>
    <w:p w14:paraId="7E1798E7" w14:textId="24CDF8C8" w:rsidR="006E4483" w:rsidRDefault="006E4483" w:rsidP="006E4483">
      <w:pPr>
        <w:pStyle w:val="ListParagraph"/>
        <w:numPr>
          <w:ilvl w:val="0"/>
          <w:numId w:val="11"/>
        </w:numPr>
        <w:spacing w:line="240" w:lineRule="auto"/>
      </w:pPr>
      <w:r>
        <w:t>Vitalitas</w:t>
      </w:r>
    </w:p>
    <w:p w14:paraId="0CCDDBBD" w14:textId="33F0DB8C" w:rsidR="006E4483" w:rsidRDefault="006E4483" w:rsidP="006E4483">
      <w:pPr>
        <w:pStyle w:val="ListParagraph"/>
        <w:spacing w:line="240" w:lineRule="auto"/>
        <w:ind w:left="786" w:firstLine="0"/>
      </w:pPr>
      <w:r>
        <w:t xml:space="preserve">Vitalitas </w:t>
      </w:r>
      <w:r w:rsidR="006803D0">
        <w:t>pada ruang publik lebih mengacu pada keamana</w:t>
      </w:r>
      <w:r w:rsidR="00521EAE">
        <w:t>n</w:t>
      </w:r>
      <w:r w:rsidR="0025065F">
        <w:t>,</w:t>
      </w:r>
      <w:r w:rsidR="00521EAE">
        <w:t xml:space="preserve"> dari</w:t>
      </w:r>
      <w:r w:rsidR="0025065F">
        <w:t xml:space="preserve"> segi</w:t>
      </w:r>
      <w:r w:rsidR="00521EAE">
        <w:t xml:space="preserve"> penggunaan ruang tersebut serta membuat ruang tersebut lebih menarik agar dapat diminati penggunanya dan mengusulkan lebih banyak kegiatan yang berbentuk sosial dan tempat untuk pertukaran budaya. Vitalitas juga dapat diartikan bahwa ruang publik tersebut seharusnya jangan sepi dan dibuat lebih ramai agar dapat meminimalisir tindakan yang bersifat </w:t>
      </w:r>
      <w:r w:rsidR="0025065F">
        <w:t>k</w:t>
      </w:r>
      <w:r w:rsidR="00521EAE">
        <w:t>riminal maupun tindakan asusila dalam penggunaan</w:t>
      </w:r>
      <w:r w:rsidR="0025065F">
        <w:t>nya.</w:t>
      </w:r>
    </w:p>
    <w:p w14:paraId="3360E17E" w14:textId="3D71826C" w:rsidR="00FF596F" w:rsidRDefault="00F80E70" w:rsidP="00422161">
      <w:pPr>
        <w:pStyle w:val="ListParagraph"/>
        <w:numPr>
          <w:ilvl w:val="0"/>
          <w:numId w:val="11"/>
        </w:numPr>
        <w:spacing w:line="240" w:lineRule="auto"/>
      </w:pPr>
      <w:r>
        <w:t>Identitas</w:t>
      </w:r>
    </w:p>
    <w:p w14:paraId="46A53117" w14:textId="174DB89B" w:rsidR="00F80E70" w:rsidRDefault="00F80E70" w:rsidP="00F80E70">
      <w:pPr>
        <w:pStyle w:val="ListParagraph"/>
        <w:spacing w:line="240" w:lineRule="auto"/>
        <w:ind w:left="786" w:firstLine="0"/>
      </w:pPr>
      <w:r>
        <w:t>Secara identitas ruang itu dibuat sesuai perencana dalam hal ini pemerintah dan dapat memberikan efek visual yang baik dengan menampilkan elemen-elemen tertentu yang dapat menarik minat para pengunjung.</w:t>
      </w:r>
    </w:p>
    <w:p w14:paraId="4B5CAD4F" w14:textId="77777777" w:rsidR="00F80E70" w:rsidRDefault="00F80E70" w:rsidP="00F80E70">
      <w:pPr>
        <w:pStyle w:val="ListParagraph"/>
        <w:spacing w:line="240" w:lineRule="auto"/>
        <w:ind w:left="786" w:firstLine="0"/>
      </w:pPr>
    </w:p>
    <w:p w14:paraId="2618E419" w14:textId="77777777" w:rsidR="00FF596F" w:rsidRPr="00BE5AF6" w:rsidRDefault="00FF596F" w:rsidP="00FF596F">
      <w:pPr>
        <w:pStyle w:val="ListParagraph"/>
        <w:numPr>
          <w:ilvl w:val="0"/>
          <w:numId w:val="9"/>
        </w:numPr>
        <w:spacing w:before="0" w:line="240" w:lineRule="auto"/>
        <w:ind w:left="426" w:hanging="426"/>
        <w:rPr>
          <w:b/>
          <w:noProof/>
          <w:szCs w:val="22"/>
          <w:lang w:val="id-ID"/>
        </w:rPr>
      </w:pPr>
      <w:r>
        <w:rPr>
          <w:b/>
          <w:noProof/>
          <w:szCs w:val="22"/>
        </w:rPr>
        <w:t>METODOLOGI</w:t>
      </w:r>
    </w:p>
    <w:p w14:paraId="23F35519" w14:textId="31C5B823" w:rsidR="00FF596F" w:rsidRDefault="00FF596F" w:rsidP="00FF596F">
      <w:pPr>
        <w:spacing w:line="240" w:lineRule="auto"/>
      </w:pPr>
      <w:r>
        <w:t xml:space="preserve">Penelitian ini </w:t>
      </w:r>
      <w:r w:rsidRPr="006B7415">
        <w:t xml:space="preserve">yang dilakukan </w:t>
      </w:r>
      <w:r>
        <w:t>pada Taman Imbi yang terletak di Kelurahan Gurabesi, Distrik Jayapura Utara, Kota Jayapura. Data diperoleh</w:t>
      </w:r>
      <w:r w:rsidRPr="006B7415">
        <w:t xml:space="preserve"> dengan cara pengamatan langsung pada Taman Imbi untuk melihat </w:t>
      </w:r>
      <w:r>
        <w:t>aktivitas, fasilitas, dan vegetasi dalam taman serta melakukan wawancara terhadap beberapa pengguna taman.</w:t>
      </w:r>
      <w:r w:rsidRPr="006B7415">
        <w:t xml:space="preserve"> Metode p</w:t>
      </w:r>
      <w:r w:rsidRPr="006B7415">
        <w:rPr>
          <w:lang w:val="id-ID"/>
        </w:rPr>
        <w:t>enelitian yang digunakan adalah jenis penelitian kualitatif</w:t>
      </w:r>
      <w:r w:rsidRPr="006B7415">
        <w:t xml:space="preserve"> </w:t>
      </w:r>
      <w:r w:rsidRPr="006B7415">
        <w:rPr>
          <w:lang w:val="id-ID"/>
        </w:rPr>
        <w:t>yang dilakukan pada obyek penelitian yang alamiah yaitu obyek yang berkembang apa adanya</w:t>
      </w:r>
      <w:r w:rsidRPr="006B7415">
        <w:t>,</w:t>
      </w:r>
      <w:r w:rsidRPr="006B7415">
        <w:rPr>
          <w:lang w:val="id-ID"/>
        </w:rPr>
        <w:t xml:space="preserve"> serta tidak dimanipulasi oleh peneliti dan kehadiran peneliti tidak mempengaruhi dinamika pada obyek tersebut</w:t>
      </w:r>
      <w:r w:rsidRPr="006B7415">
        <w:t xml:space="preserve"> (Sugiyono</w:t>
      </w:r>
      <w:r w:rsidR="003B4CD0">
        <w:t xml:space="preserve"> 2012</w:t>
      </w:r>
      <w:r w:rsidRPr="006B7415">
        <w:t>).</w:t>
      </w:r>
    </w:p>
    <w:p w14:paraId="39F09A0C" w14:textId="77777777" w:rsidR="00FF596F" w:rsidRDefault="00FF596F" w:rsidP="00FF596F">
      <w:pPr>
        <w:spacing w:line="240" w:lineRule="auto"/>
      </w:pPr>
    </w:p>
    <w:p w14:paraId="202870E4" w14:textId="78F4563E" w:rsidR="00FF596F" w:rsidRPr="00BE5AF6" w:rsidRDefault="00FF596F" w:rsidP="00FF596F">
      <w:pPr>
        <w:pStyle w:val="ListParagraph"/>
        <w:numPr>
          <w:ilvl w:val="0"/>
          <w:numId w:val="9"/>
        </w:numPr>
        <w:spacing w:before="0" w:line="240" w:lineRule="auto"/>
        <w:ind w:left="426" w:hanging="426"/>
        <w:rPr>
          <w:b/>
          <w:noProof/>
          <w:szCs w:val="22"/>
          <w:lang w:val="id-ID"/>
        </w:rPr>
      </w:pPr>
      <w:r>
        <w:rPr>
          <w:b/>
          <w:noProof/>
          <w:szCs w:val="22"/>
        </w:rPr>
        <w:t>HASIL DAN PEMBAHASAN</w:t>
      </w:r>
    </w:p>
    <w:p w14:paraId="033BCFF2" w14:textId="17E21BEA" w:rsidR="00216CD0" w:rsidRDefault="00216CD0" w:rsidP="00216CD0">
      <w:pPr>
        <w:spacing w:line="240" w:lineRule="auto"/>
        <w:rPr>
          <w:b/>
          <w:bCs/>
        </w:rPr>
      </w:pPr>
      <w:r w:rsidRPr="004E5066">
        <w:rPr>
          <w:b/>
          <w:bCs/>
        </w:rPr>
        <w:t xml:space="preserve">3.1 </w:t>
      </w:r>
      <w:r w:rsidR="004E5066" w:rsidRPr="004E5066">
        <w:rPr>
          <w:b/>
          <w:bCs/>
        </w:rPr>
        <w:t>Pola Ruang</w:t>
      </w:r>
    </w:p>
    <w:p w14:paraId="5855ADA2" w14:textId="4497B4C4" w:rsidR="004E5066" w:rsidRPr="00A76C24" w:rsidRDefault="004E5066" w:rsidP="00216CD0">
      <w:pPr>
        <w:spacing w:line="240" w:lineRule="auto"/>
      </w:pPr>
      <w:r>
        <w:t xml:space="preserve">Masa bangunan yang ada disekitar Taman Imbi </w:t>
      </w:r>
      <w:r w:rsidR="00935C01">
        <w:t>membentuk pola</w:t>
      </w:r>
      <w:r w:rsidR="00935C01" w:rsidRPr="00DB24FC">
        <w:rPr>
          <w:i/>
          <w:iCs/>
        </w:rPr>
        <w:t xml:space="preserve"> grid </w:t>
      </w:r>
      <w:r w:rsidR="00935C01">
        <w:t>yang membentuk pola bebas dengan banyak arah yang berbeda.</w:t>
      </w:r>
      <w:r w:rsidR="00DD7611">
        <w:t xml:space="preserve"> </w:t>
      </w:r>
      <w:r w:rsidR="001F7E00">
        <w:t>(</w:t>
      </w:r>
      <w:r w:rsidR="00DD7611">
        <w:t>Gambar 1</w:t>
      </w:r>
      <w:r w:rsidR="001F7E00">
        <w:t>)</w:t>
      </w:r>
      <w:r w:rsidR="00DD7611">
        <w:t xml:space="preserve"> </w:t>
      </w:r>
      <w:r w:rsidR="00DD7611" w:rsidRPr="007F2F95">
        <w:rPr>
          <w:lang w:val="sv-SE"/>
        </w:rPr>
        <w:t xml:space="preserve">menunjukkan pola ruang </w:t>
      </w:r>
      <w:r w:rsidR="00DD7611">
        <w:rPr>
          <w:lang w:val="sv-SE"/>
        </w:rPr>
        <w:t xml:space="preserve">di sekitar taman </w:t>
      </w:r>
      <w:r w:rsidR="00DD7611" w:rsidRPr="007F2F95">
        <w:rPr>
          <w:lang w:val="sv-SE"/>
        </w:rPr>
        <w:t>yang dibentuk oleh</w:t>
      </w:r>
      <w:r w:rsidR="00DD7611">
        <w:rPr>
          <w:lang w:val="sv-SE"/>
        </w:rPr>
        <w:t xml:space="preserve"> </w:t>
      </w:r>
      <w:r w:rsidR="00DD7611" w:rsidRPr="007F2F95">
        <w:rPr>
          <w:lang w:val="sv-SE"/>
        </w:rPr>
        <w:t xml:space="preserve">bangunan hunian, fasilitas publik dan dihubungkan dengan jalan </w:t>
      </w:r>
      <w:r w:rsidR="00DD7611">
        <w:rPr>
          <w:lang w:val="sv-SE"/>
        </w:rPr>
        <w:t>kolektor primer</w:t>
      </w:r>
      <w:r w:rsidR="00DD7611" w:rsidRPr="007F2F95">
        <w:rPr>
          <w:lang w:val="sv-SE"/>
        </w:rPr>
        <w:t xml:space="preserve">. </w:t>
      </w:r>
      <w:r w:rsidR="00DD7611">
        <w:rPr>
          <w:lang w:val="sv-SE"/>
        </w:rPr>
        <w:t xml:space="preserve">Jika dilihat pada </w:t>
      </w:r>
      <w:r w:rsidR="00DD7611" w:rsidRPr="00A76C24">
        <w:rPr>
          <w:lang w:val="sv-SE"/>
        </w:rPr>
        <w:t>gambar pola ruang, diketahui bahwa Taman Imbi berada dijantung kota dengan pemanfaatan lahan sekitar yang cukup padat</w:t>
      </w:r>
      <w:r w:rsidR="00A76C24">
        <w:rPr>
          <w:color w:val="FF0000"/>
          <w:lang w:val="sv-SE"/>
        </w:rPr>
        <w:t xml:space="preserve"> </w:t>
      </w:r>
      <w:r w:rsidR="00A76C24" w:rsidRPr="00A76C24">
        <w:rPr>
          <w:lang w:val="sv-SE"/>
        </w:rPr>
        <w:t>sehingga kebutuhan akan ruang terbuka sebagai pusat penghasil oksigen atau paru-paru bagi kota me</w:t>
      </w:r>
      <w:r w:rsidR="00A76C24">
        <w:rPr>
          <w:lang w:val="sv-SE"/>
        </w:rPr>
        <w:t>njadi begitu penting.</w:t>
      </w:r>
    </w:p>
    <w:p w14:paraId="74F31016" w14:textId="4AE43D1D" w:rsidR="008E471F" w:rsidRDefault="00DD7611" w:rsidP="00216CD0">
      <w:pPr>
        <w:spacing w:line="240" w:lineRule="auto"/>
      </w:pPr>
      <w:r w:rsidRPr="00DD7611">
        <w:rPr>
          <w:noProof/>
        </w:rPr>
        <w:drawing>
          <wp:anchor distT="0" distB="0" distL="114300" distR="114300" simplePos="0" relativeHeight="251658240" behindDoc="0" locked="0" layoutInCell="1" allowOverlap="1" wp14:anchorId="65D627FF" wp14:editId="5778B3E3">
            <wp:simplePos x="0" y="0"/>
            <wp:positionH relativeFrom="column">
              <wp:posOffset>821055</wp:posOffset>
            </wp:positionH>
            <wp:positionV relativeFrom="paragraph">
              <wp:posOffset>175260</wp:posOffset>
            </wp:positionV>
            <wp:extent cx="4305086" cy="2443811"/>
            <wp:effectExtent l="0" t="0" r="635" b="0"/>
            <wp:wrapNone/>
            <wp:docPr id="5" name="Picture 4">
              <a:extLst xmlns:a="http://schemas.openxmlformats.org/drawingml/2006/main">
                <a:ext uri="{FF2B5EF4-FFF2-40B4-BE49-F238E27FC236}">
                  <a16:creationId xmlns:a16="http://schemas.microsoft.com/office/drawing/2014/main" id="{F364E6BE-22AF-13B7-E116-9D2FCA68D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64E6BE-22AF-13B7-E116-9D2FCA68D26D}"/>
                        </a:ext>
                      </a:extLst>
                    </pic:cNvPr>
                    <pic:cNvPicPr>
                      <a:picLocks noChangeAspect="1"/>
                    </pic:cNvPicPr>
                  </pic:nvPicPr>
                  <pic:blipFill rotWithShape="1">
                    <a:blip r:embed="rId8">
                      <a:extLst>
                        <a:ext uri="{28A0092B-C50C-407E-A947-70E740481C1C}">
                          <a14:useLocalDpi xmlns:a14="http://schemas.microsoft.com/office/drawing/2010/main" val="0"/>
                        </a:ext>
                      </a:extLst>
                    </a:blip>
                    <a:srcRect l="20210" t="28070" r="28473" b="20140"/>
                    <a:stretch/>
                  </pic:blipFill>
                  <pic:spPr>
                    <a:xfrm>
                      <a:off x="0" y="0"/>
                      <a:ext cx="4305086" cy="2443811"/>
                    </a:xfrm>
                    <a:prstGeom prst="rect">
                      <a:avLst/>
                    </a:prstGeom>
                  </pic:spPr>
                </pic:pic>
              </a:graphicData>
            </a:graphic>
            <wp14:sizeRelH relativeFrom="margin">
              <wp14:pctWidth>0</wp14:pctWidth>
            </wp14:sizeRelH>
            <wp14:sizeRelV relativeFrom="margin">
              <wp14:pctHeight>0</wp14:pctHeight>
            </wp14:sizeRelV>
          </wp:anchor>
        </w:drawing>
      </w:r>
    </w:p>
    <w:p w14:paraId="62D03079" w14:textId="138EA6C8" w:rsidR="008E471F" w:rsidRDefault="008E471F" w:rsidP="00216CD0">
      <w:pPr>
        <w:spacing w:line="240" w:lineRule="auto"/>
      </w:pPr>
    </w:p>
    <w:p w14:paraId="2854DA1E" w14:textId="1311EAB5" w:rsidR="008E471F" w:rsidRDefault="008E471F" w:rsidP="00216CD0">
      <w:pPr>
        <w:spacing w:line="240" w:lineRule="auto"/>
      </w:pPr>
    </w:p>
    <w:p w14:paraId="77E3B42B" w14:textId="02A96134" w:rsidR="008E471F" w:rsidRDefault="008E471F" w:rsidP="00216CD0">
      <w:pPr>
        <w:spacing w:line="240" w:lineRule="auto"/>
      </w:pPr>
    </w:p>
    <w:p w14:paraId="5AB513BE" w14:textId="25DD8A4A" w:rsidR="008E471F" w:rsidRDefault="008E471F" w:rsidP="00216CD0">
      <w:pPr>
        <w:spacing w:line="240" w:lineRule="auto"/>
      </w:pPr>
    </w:p>
    <w:p w14:paraId="3446EEA4" w14:textId="5B92B102" w:rsidR="008E471F" w:rsidRDefault="00DD7611" w:rsidP="00216CD0">
      <w:pPr>
        <w:spacing w:line="240" w:lineRule="auto"/>
      </w:pPr>
      <w:r>
        <w:rPr>
          <w:noProof/>
        </w:rPr>
        <mc:AlternateContent>
          <mc:Choice Requires="wps">
            <w:drawing>
              <wp:anchor distT="0" distB="0" distL="114300" distR="114300" simplePos="0" relativeHeight="251659264" behindDoc="0" locked="0" layoutInCell="1" allowOverlap="1" wp14:anchorId="70EDFF07" wp14:editId="299DDFBE">
                <wp:simplePos x="0" y="0"/>
                <wp:positionH relativeFrom="column">
                  <wp:posOffset>3632200</wp:posOffset>
                </wp:positionH>
                <wp:positionV relativeFrom="paragraph">
                  <wp:posOffset>13335</wp:posOffset>
                </wp:positionV>
                <wp:extent cx="723568" cy="548640"/>
                <wp:effectExtent l="19050" t="19050" r="19685" b="22860"/>
                <wp:wrapNone/>
                <wp:docPr id="7" name="Oval 7"/>
                <wp:cNvGraphicFramePr/>
                <a:graphic xmlns:a="http://schemas.openxmlformats.org/drawingml/2006/main">
                  <a:graphicData uri="http://schemas.microsoft.com/office/word/2010/wordprocessingShape">
                    <wps:wsp>
                      <wps:cNvSpPr/>
                      <wps:spPr>
                        <a:xfrm>
                          <a:off x="0" y="0"/>
                          <a:ext cx="723568" cy="54864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E57C6D" id="Oval 7" o:spid="_x0000_s1026" style="position:absolute;margin-left:286pt;margin-top:1.05pt;width:56.95pt;height:4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" filled="f" strokecolor="red" strokeweight="2.25pt">
                <v:stroke dashstyle="3 1"/>
              </v:oval>
            </w:pict>
          </mc:Fallback>
        </mc:AlternateContent>
      </w:r>
    </w:p>
    <w:p w14:paraId="1EFA837E" w14:textId="3CB03AB2" w:rsidR="00935C01" w:rsidRDefault="00935C01" w:rsidP="00216CD0">
      <w:pPr>
        <w:spacing w:line="240" w:lineRule="auto"/>
      </w:pPr>
    </w:p>
    <w:p w14:paraId="2AE6E476" w14:textId="76D75DAD" w:rsidR="00935C01" w:rsidRDefault="00935C01" w:rsidP="00216CD0">
      <w:pPr>
        <w:spacing w:line="240" w:lineRule="auto"/>
      </w:pPr>
    </w:p>
    <w:p w14:paraId="3F31BBBF" w14:textId="2B2C2482" w:rsidR="00935C01" w:rsidRDefault="00935C01" w:rsidP="00216CD0">
      <w:pPr>
        <w:spacing w:line="240" w:lineRule="auto"/>
      </w:pPr>
    </w:p>
    <w:p w14:paraId="78E165A4" w14:textId="7A052B4D" w:rsidR="00935C01" w:rsidRDefault="00935C01" w:rsidP="00216CD0">
      <w:pPr>
        <w:spacing w:line="240" w:lineRule="auto"/>
      </w:pPr>
    </w:p>
    <w:p w14:paraId="335B2A60" w14:textId="4B757306" w:rsidR="00935C01" w:rsidRDefault="00935C01" w:rsidP="00216CD0">
      <w:pPr>
        <w:spacing w:line="240" w:lineRule="auto"/>
      </w:pPr>
    </w:p>
    <w:p w14:paraId="73CA9853" w14:textId="3E429E9D" w:rsidR="00935C01" w:rsidRDefault="00935C01" w:rsidP="00216CD0">
      <w:pPr>
        <w:spacing w:line="240" w:lineRule="auto"/>
      </w:pPr>
    </w:p>
    <w:p w14:paraId="1CCBCD9F" w14:textId="667D5A0F" w:rsidR="00935C01" w:rsidRDefault="00935C01" w:rsidP="00216CD0">
      <w:pPr>
        <w:spacing w:line="240" w:lineRule="auto"/>
      </w:pPr>
    </w:p>
    <w:p w14:paraId="71F4EC8E" w14:textId="47FD6B8D" w:rsidR="00F87AED" w:rsidRDefault="002717B0" w:rsidP="002717B0">
      <w:pPr>
        <w:spacing w:line="240" w:lineRule="auto"/>
        <w:rPr>
          <w:b/>
          <w:bCs/>
        </w:rPr>
      </w:pPr>
      <w:r>
        <w:t xml:space="preserve">              </w:t>
      </w:r>
      <w:r w:rsidRPr="002717B0">
        <w:rPr>
          <w:b/>
          <w:bCs/>
        </w:rPr>
        <w:t xml:space="preserve">           </w:t>
      </w:r>
      <w:r w:rsidR="006D068A">
        <w:rPr>
          <w:b/>
          <w:bCs/>
        </w:rPr>
        <w:tab/>
      </w:r>
      <w:r w:rsidR="006D068A">
        <w:rPr>
          <w:b/>
          <w:bCs/>
        </w:rPr>
        <w:tab/>
      </w:r>
      <w:r w:rsidR="00F87AED" w:rsidRPr="002717B0">
        <w:rPr>
          <w:b/>
          <w:bCs/>
        </w:rPr>
        <w:t>Gambar 1.</w:t>
      </w:r>
      <w:r w:rsidRPr="002717B0">
        <w:rPr>
          <w:b/>
          <w:bCs/>
        </w:rPr>
        <w:t xml:space="preserve"> Pola Ruang </w:t>
      </w:r>
      <w:r w:rsidR="00DD7611">
        <w:rPr>
          <w:b/>
          <w:bCs/>
        </w:rPr>
        <w:t>di Sekitar Taman Imbi</w:t>
      </w:r>
    </w:p>
    <w:p w14:paraId="1FA4A947" w14:textId="0AFEC231" w:rsidR="00534FD5" w:rsidRDefault="00534FD5" w:rsidP="002717B0">
      <w:pPr>
        <w:spacing w:line="240" w:lineRule="auto"/>
        <w:rPr>
          <w:b/>
          <w:bCs/>
        </w:rPr>
      </w:pPr>
    </w:p>
    <w:p w14:paraId="6A6C8A85" w14:textId="7F2BE13D" w:rsidR="00534FD5" w:rsidRDefault="00534FD5" w:rsidP="002717B0">
      <w:pPr>
        <w:spacing w:line="240" w:lineRule="auto"/>
        <w:rPr>
          <w:b/>
          <w:bCs/>
        </w:rPr>
      </w:pPr>
      <w:r>
        <w:rPr>
          <w:b/>
          <w:bCs/>
        </w:rPr>
        <w:t>3.2 Taman Imbi sebagai Paru-Paru Kota</w:t>
      </w:r>
    </w:p>
    <w:p w14:paraId="61955064" w14:textId="10507750" w:rsidR="00534FD5" w:rsidRDefault="00534FD5" w:rsidP="002717B0">
      <w:pPr>
        <w:spacing w:line="240" w:lineRule="auto"/>
        <w:rPr>
          <w:b/>
          <w:bCs/>
        </w:rPr>
      </w:pPr>
      <w:r>
        <w:rPr>
          <w:b/>
          <w:bCs/>
        </w:rPr>
        <w:t>3.2.1 Kenyamanan</w:t>
      </w:r>
    </w:p>
    <w:p w14:paraId="5CC4105E" w14:textId="729546DD" w:rsidR="00534FD5" w:rsidRDefault="00534FD5" w:rsidP="002717B0">
      <w:pPr>
        <w:spacing w:line="240" w:lineRule="auto"/>
      </w:pPr>
      <w:r>
        <w:t xml:space="preserve">Kenyamanan dalam mendukung Taman Imbi sebagai paru-paru kota yaitu dengan menyediakan fasilitas-fasilitas </w:t>
      </w:r>
      <w:r w:rsidR="00FF5147">
        <w:t>diantaranya adalah:</w:t>
      </w:r>
    </w:p>
    <w:p w14:paraId="7F2E77CC" w14:textId="5C374918" w:rsidR="00FF5147" w:rsidRDefault="00FF5147" w:rsidP="00FF5147">
      <w:pPr>
        <w:pStyle w:val="ListParagraph"/>
        <w:numPr>
          <w:ilvl w:val="0"/>
          <w:numId w:val="12"/>
        </w:numPr>
        <w:spacing w:line="240" w:lineRule="auto"/>
      </w:pPr>
      <w:r>
        <w:t>Bangku Taman</w:t>
      </w:r>
    </w:p>
    <w:p w14:paraId="402435A1" w14:textId="3DA39C57" w:rsidR="006D068A" w:rsidRDefault="006D068A" w:rsidP="006D068A">
      <w:pPr>
        <w:pStyle w:val="ListParagraph"/>
        <w:spacing w:line="240" w:lineRule="auto"/>
        <w:ind w:left="927" w:firstLine="0"/>
      </w:pPr>
      <w:r>
        <w:t>Bangku yang ada pada Taman Imbi dalam mendukung kegiatan dalam taman untuk bersantai adalah bangku yang terbuat dari beton yang berlapis keramik dan berbentuk persegi Panjang dan terletak pada tengah taman dan pada pinggiran taman</w:t>
      </w:r>
      <w:r w:rsidR="00456577">
        <w:t xml:space="preserve"> sebagai tempat duduk untuk bersantai.</w:t>
      </w:r>
      <w:r w:rsidR="007A40AE">
        <w:t xml:space="preserve"> (</w:t>
      </w:r>
      <w:r w:rsidR="0057791B">
        <w:t xml:space="preserve">lihat </w:t>
      </w:r>
      <w:r w:rsidR="007A40AE">
        <w:t>gambar 2)</w:t>
      </w:r>
    </w:p>
    <w:p w14:paraId="336B85DE" w14:textId="75A188CD" w:rsidR="006D068A" w:rsidRDefault="006D068A" w:rsidP="006D068A">
      <w:pPr>
        <w:pStyle w:val="ListParagraph"/>
        <w:spacing w:line="240" w:lineRule="auto"/>
        <w:ind w:left="927" w:firstLine="0"/>
      </w:pPr>
    </w:p>
    <w:p w14:paraId="4BDA63A5" w14:textId="510A1283" w:rsidR="006D068A" w:rsidRDefault="00BD4E22" w:rsidP="006D068A">
      <w:pPr>
        <w:pStyle w:val="ListParagraph"/>
        <w:spacing w:line="240" w:lineRule="auto"/>
        <w:ind w:left="927" w:firstLine="0"/>
      </w:pPr>
      <w:r>
        <w:rPr>
          <w:noProof/>
        </w:rPr>
        <w:drawing>
          <wp:anchor distT="0" distB="0" distL="114300" distR="114300" simplePos="0" relativeHeight="251660288" behindDoc="0" locked="0" layoutInCell="1" allowOverlap="1" wp14:anchorId="6D9D110D" wp14:editId="4904801D">
            <wp:simplePos x="0" y="0"/>
            <wp:positionH relativeFrom="column">
              <wp:posOffset>704215</wp:posOffset>
            </wp:positionH>
            <wp:positionV relativeFrom="paragraph">
              <wp:posOffset>19050</wp:posOffset>
            </wp:positionV>
            <wp:extent cx="3894455" cy="20567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570"/>
                    <a:stretch/>
                  </pic:blipFill>
                  <pic:spPr bwMode="auto">
                    <a:xfrm>
                      <a:off x="0" y="0"/>
                      <a:ext cx="3894455" cy="205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3B6DBE" w14:textId="1EA43E1D" w:rsidR="00FF5147" w:rsidRDefault="00FF5147" w:rsidP="002717B0">
      <w:pPr>
        <w:spacing w:line="240" w:lineRule="auto"/>
      </w:pPr>
    </w:p>
    <w:p w14:paraId="389D3FA5" w14:textId="61444C12" w:rsidR="00FF5147" w:rsidRDefault="00FF5147" w:rsidP="002717B0">
      <w:pPr>
        <w:spacing w:line="240" w:lineRule="auto"/>
      </w:pPr>
    </w:p>
    <w:p w14:paraId="0439DC17" w14:textId="3ABD12BB" w:rsidR="00534FD5" w:rsidRDefault="00534FD5" w:rsidP="002717B0">
      <w:pPr>
        <w:spacing w:line="240" w:lineRule="auto"/>
      </w:pPr>
    </w:p>
    <w:p w14:paraId="02846881" w14:textId="2CA9C4CD" w:rsidR="00534FD5" w:rsidRDefault="00534FD5" w:rsidP="002717B0">
      <w:pPr>
        <w:spacing w:line="240" w:lineRule="auto"/>
      </w:pPr>
    </w:p>
    <w:p w14:paraId="07EFBF33" w14:textId="1386C007" w:rsidR="00534FD5" w:rsidRDefault="00534FD5" w:rsidP="002717B0">
      <w:pPr>
        <w:spacing w:line="240" w:lineRule="auto"/>
      </w:pPr>
    </w:p>
    <w:p w14:paraId="33817E5F" w14:textId="09D9D456" w:rsidR="00534FD5" w:rsidRDefault="00534FD5" w:rsidP="002717B0">
      <w:pPr>
        <w:spacing w:line="240" w:lineRule="auto"/>
      </w:pPr>
    </w:p>
    <w:p w14:paraId="04B3A835" w14:textId="7B48BF3C" w:rsidR="00534FD5" w:rsidRDefault="00534FD5" w:rsidP="002717B0">
      <w:pPr>
        <w:spacing w:line="240" w:lineRule="auto"/>
      </w:pPr>
    </w:p>
    <w:p w14:paraId="30DD53AA" w14:textId="35DF65C5" w:rsidR="00534FD5" w:rsidRDefault="00534FD5" w:rsidP="002717B0">
      <w:pPr>
        <w:spacing w:line="240" w:lineRule="auto"/>
      </w:pPr>
    </w:p>
    <w:p w14:paraId="564FF535" w14:textId="547EC666" w:rsidR="00534FD5" w:rsidRDefault="00534FD5" w:rsidP="002717B0">
      <w:pPr>
        <w:spacing w:line="240" w:lineRule="auto"/>
      </w:pPr>
    </w:p>
    <w:p w14:paraId="1E8E1039" w14:textId="4B111407" w:rsidR="00534FD5" w:rsidRDefault="00534FD5" w:rsidP="002717B0">
      <w:pPr>
        <w:spacing w:line="240" w:lineRule="auto"/>
      </w:pPr>
    </w:p>
    <w:p w14:paraId="693A28A8" w14:textId="550F5359" w:rsidR="00534FD5" w:rsidRPr="006D068A" w:rsidRDefault="006D068A" w:rsidP="002717B0">
      <w:pPr>
        <w:spacing w:line="240" w:lineRule="auto"/>
        <w:rPr>
          <w:b/>
          <w:bCs/>
        </w:rPr>
      </w:pPr>
      <w:r>
        <w:lastRenderedPageBreak/>
        <w:tab/>
      </w:r>
      <w:r>
        <w:tab/>
      </w:r>
      <w:r>
        <w:tab/>
      </w:r>
      <w:r>
        <w:tab/>
      </w:r>
      <w:r w:rsidRPr="006D068A">
        <w:rPr>
          <w:b/>
          <w:bCs/>
        </w:rPr>
        <w:t xml:space="preserve">Gambar 2. Bangku Taman </w:t>
      </w:r>
    </w:p>
    <w:p w14:paraId="2092F552" w14:textId="7645BA4D" w:rsidR="00C15369" w:rsidRDefault="00C15369" w:rsidP="002717B0">
      <w:pPr>
        <w:spacing w:line="240" w:lineRule="auto"/>
        <w:rPr>
          <w:b/>
          <w:bCs/>
        </w:rPr>
      </w:pPr>
    </w:p>
    <w:p w14:paraId="2A7AA988" w14:textId="1011C791" w:rsidR="00456577" w:rsidRDefault="00456577" w:rsidP="00456577">
      <w:pPr>
        <w:pStyle w:val="ListParagraph"/>
        <w:spacing w:line="240" w:lineRule="auto"/>
        <w:ind w:left="927" w:firstLine="0"/>
      </w:pPr>
      <w:r>
        <w:t>b. Toilet</w:t>
      </w:r>
    </w:p>
    <w:p w14:paraId="560C79E3" w14:textId="5B79F792" w:rsidR="00456577" w:rsidRDefault="00456577" w:rsidP="00456577">
      <w:pPr>
        <w:pStyle w:val="ListParagraph"/>
        <w:spacing w:line="240" w:lineRule="auto"/>
        <w:ind w:left="927" w:firstLine="0"/>
      </w:pPr>
      <w:r>
        <w:t xml:space="preserve">Toilet yang disediakan pada taman berguna untuk mendukung kegiatan yang ada didalam taman, agar mempermudah para pengunjung bila ingin menggunakan toilet </w:t>
      </w:r>
      <w:r w:rsidR="000E1876">
        <w:t xml:space="preserve">sehingga </w:t>
      </w:r>
      <w:r>
        <w:t>tidak perlu keluar dari Taman Imbi</w:t>
      </w:r>
      <w:r w:rsidR="007A40AE">
        <w:t xml:space="preserve"> (gambar 3)</w:t>
      </w:r>
      <w:r w:rsidR="000E1876">
        <w:t>. Keberadaan toilet juga menjadi faktor penting dalam mencegah perilaku buang air kecil sembarangan yang menyebabkan taman menjadi kurang nyaman.</w:t>
      </w:r>
    </w:p>
    <w:p w14:paraId="740B2C93" w14:textId="604251FE" w:rsidR="00E55F90" w:rsidRDefault="00E55F90" w:rsidP="00456577">
      <w:pPr>
        <w:pStyle w:val="ListParagraph"/>
        <w:spacing w:line="240" w:lineRule="auto"/>
        <w:ind w:left="927" w:firstLine="0"/>
      </w:pPr>
    </w:p>
    <w:p w14:paraId="5C6446B0" w14:textId="6B506712" w:rsidR="00E55F90" w:rsidRDefault="009441C2" w:rsidP="00456577">
      <w:pPr>
        <w:pStyle w:val="ListParagraph"/>
        <w:spacing w:line="240" w:lineRule="auto"/>
        <w:ind w:left="927" w:firstLine="0"/>
      </w:pPr>
      <w:r>
        <w:rPr>
          <w:noProof/>
        </w:rPr>
        <w:drawing>
          <wp:anchor distT="0" distB="0" distL="114300" distR="114300" simplePos="0" relativeHeight="251661312" behindDoc="0" locked="0" layoutInCell="1" allowOverlap="1" wp14:anchorId="6D3F38E8" wp14:editId="55133A35">
            <wp:simplePos x="0" y="0"/>
            <wp:positionH relativeFrom="column">
              <wp:posOffset>1664970</wp:posOffset>
            </wp:positionH>
            <wp:positionV relativeFrom="paragraph">
              <wp:posOffset>47625</wp:posOffset>
            </wp:positionV>
            <wp:extent cx="2176895" cy="22748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29" t="15173" r="9752" b="16074"/>
                    <a:stretch/>
                  </pic:blipFill>
                  <pic:spPr bwMode="auto">
                    <a:xfrm>
                      <a:off x="0" y="0"/>
                      <a:ext cx="2176895" cy="22748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DC53A" w14:textId="4CCCA31E" w:rsidR="00E55F90" w:rsidRDefault="00E55F90" w:rsidP="00456577">
      <w:pPr>
        <w:pStyle w:val="ListParagraph"/>
        <w:spacing w:line="240" w:lineRule="auto"/>
        <w:ind w:left="927" w:firstLine="0"/>
      </w:pPr>
    </w:p>
    <w:p w14:paraId="7A4EC878" w14:textId="65155DE9" w:rsidR="00E55F90" w:rsidRDefault="00E55F90" w:rsidP="00456577">
      <w:pPr>
        <w:pStyle w:val="ListParagraph"/>
        <w:spacing w:line="240" w:lineRule="auto"/>
        <w:ind w:left="927" w:firstLine="0"/>
      </w:pPr>
    </w:p>
    <w:p w14:paraId="078456D1" w14:textId="52861EBA" w:rsidR="00E55F90" w:rsidRDefault="00E55F90" w:rsidP="00456577">
      <w:pPr>
        <w:pStyle w:val="ListParagraph"/>
        <w:spacing w:line="240" w:lineRule="auto"/>
        <w:ind w:left="927" w:firstLine="0"/>
      </w:pPr>
    </w:p>
    <w:p w14:paraId="455AADD1" w14:textId="599E91F3" w:rsidR="00E55F90" w:rsidRDefault="00E55F90" w:rsidP="00456577">
      <w:pPr>
        <w:pStyle w:val="ListParagraph"/>
        <w:spacing w:line="240" w:lineRule="auto"/>
        <w:ind w:left="927" w:firstLine="0"/>
      </w:pPr>
    </w:p>
    <w:p w14:paraId="01BC224B" w14:textId="01E6FAA3" w:rsidR="00E55F90" w:rsidRDefault="00E55F90" w:rsidP="00456577">
      <w:pPr>
        <w:pStyle w:val="ListParagraph"/>
        <w:spacing w:line="240" w:lineRule="auto"/>
        <w:ind w:left="927" w:firstLine="0"/>
      </w:pPr>
    </w:p>
    <w:p w14:paraId="1F5FB77D" w14:textId="30325486" w:rsidR="00E55F90" w:rsidRDefault="00E55F90" w:rsidP="00456577">
      <w:pPr>
        <w:pStyle w:val="ListParagraph"/>
        <w:spacing w:line="240" w:lineRule="auto"/>
        <w:ind w:left="927" w:firstLine="0"/>
      </w:pPr>
    </w:p>
    <w:p w14:paraId="777700E1" w14:textId="1AB20837" w:rsidR="00E55F90" w:rsidRDefault="00E55F90" w:rsidP="00456577">
      <w:pPr>
        <w:pStyle w:val="ListParagraph"/>
        <w:spacing w:line="240" w:lineRule="auto"/>
        <w:ind w:left="927" w:firstLine="0"/>
      </w:pPr>
    </w:p>
    <w:p w14:paraId="12CDBE33" w14:textId="434812E4" w:rsidR="00E55F90" w:rsidRDefault="00E55F90" w:rsidP="00456577">
      <w:pPr>
        <w:pStyle w:val="ListParagraph"/>
        <w:spacing w:line="240" w:lineRule="auto"/>
        <w:ind w:left="927" w:firstLine="0"/>
      </w:pPr>
    </w:p>
    <w:p w14:paraId="614E3E2A" w14:textId="1E68DA2B" w:rsidR="00E55F90" w:rsidRDefault="00E55F90" w:rsidP="00456577">
      <w:pPr>
        <w:pStyle w:val="ListParagraph"/>
        <w:spacing w:line="240" w:lineRule="auto"/>
        <w:ind w:left="927" w:firstLine="0"/>
      </w:pPr>
    </w:p>
    <w:p w14:paraId="3547694A" w14:textId="3E11AA51" w:rsidR="00E55F90" w:rsidRPr="00456577" w:rsidRDefault="00E55F90" w:rsidP="00456577">
      <w:pPr>
        <w:pStyle w:val="ListParagraph"/>
        <w:spacing w:line="240" w:lineRule="auto"/>
        <w:ind w:left="927" w:firstLine="0"/>
      </w:pPr>
    </w:p>
    <w:p w14:paraId="63047951" w14:textId="6AE37216" w:rsidR="00456577" w:rsidRDefault="00456577" w:rsidP="00456577">
      <w:pPr>
        <w:spacing w:line="240" w:lineRule="auto"/>
        <w:ind w:firstLine="851"/>
        <w:rPr>
          <w:b/>
          <w:bCs/>
        </w:rPr>
      </w:pPr>
    </w:p>
    <w:p w14:paraId="329CAE54" w14:textId="7E516B1A" w:rsidR="00E55F90" w:rsidRDefault="00E55F90" w:rsidP="00456577">
      <w:pPr>
        <w:spacing w:line="240" w:lineRule="auto"/>
        <w:ind w:firstLine="851"/>
        <w:rPr>
          <w:b/>
          <w:bCs/>
        </w:rPr>
      </w:pPr>
    </w:p>
    <w:p w14:paraId="73D4D55A" w14:textId="4709C911" w:rsidR="00E55F90" w:rsidRDefault="00E55F90" w:rsidP="00456577">
      <w:pPr>
        <w:spacing w:line="240" w:lineRule="auto"/>
        <w:ind w:firstLine="851"/>
        <w:rPr>
          <w:b/>
          <w:bCs/>
        </w:rPr>
      </w:pPr>
    </w:p>
    <w:p w14:paraId="005B7A78" w14:textId="76B7B3F8" w:rsidR="00E55F90" w:rsidRDefault="00E55F90" w:rsidP="00456577">
      <w:pPr>
        <w:spacing w:line="240" w:lineRule="auto"/>
        <w:ind w:firstLine="851"/>
        <w:rPr>
          <w:b/>
          <w:bCs/>
        </w:rPr>
      </w:pPr>
      <w:r>
        <w:rPr>
          <w:b/>
          <w:bCs/>
        </w:rPr>
        <w:t xml:space="preserve">                                           </w:t>
      </w:r>
      <w:r w:rsidRPr="006D068A">
        <w:rPr>
          <w:b/>
          <w:bCs/>
        </w:rPr>
        <w:t xml:space="preserve">Gambar </w:t>
      </w:r>
      <w:r>
        <w:rPr>
          <w:b/>
          <w:bCs/>
        </w:rPr>
        <w:t>3</w:t>
      </w:r>
      <w:r w:rsidRPr="006D068A">
        <w:rPr>
          <w:b/>
          <w:bCs/>
        </w:rPr>
        <w:t xml:space="preserve">. </w:t>
      </w:r>
      <w:r>
        <w:rPr>
          <w:b/>
          <w:bCs/>
        </w:rPr>
        <w:t>Toilet</w:t>
      </w:r>
    </w:p>
    <w:p w14:paraId="7D894D58" w14:textId="468D867B" w:rsidR="00BD4E22" w:rsidRDefault="00BD4E22" w:rsidP="00456577">
      <w:pPr>
        <w:spacing w:line="240" w:lineRule="auto"/>
        <w:ind w:firstLine="851"/>
        <w:rPr>
          <w:b/>
          <w:bCs/>
        </w:rPr>
      </w:pPr>
    </w:p>
    <w:p w14:paraId="27F123EE" w14:textId="5DD9A80C" w:rsidR="00BD4E22" w:rsidRDefault="00BD4E22" w:rsidP="00456577">
      <w:pPr>
        <w:spacing w:line="240" w:lineRule="auto"/>
        <w:ind w:firstLine="851"/>
      </w:pPr>
      <w:r>
        <w:t>c. Lampu Taman</w:t>
      </w:r>
    </w:p>
    <w:p w14:paraId="41C376B0" w14:textId="751DB67A" w:rsidR="00BD4E22" w:rsidRDefault="00BD4E22" w:rsidP="00456577">
      <w:pPr>
        <w:spacing w:line="240" w:lineRule="auto"/>
        <w:ind w:firstLine="851"/>
      </w:pPr>
      <w:r>
        <w:t>Lampu taman merupakan salah satu elemen penting guna mendukung aktivitas Penerangan pada malam hari</w:t>
      </w:r>
      <w:r w:rsidR="00601176">
        <w:t>. Lampu taman selain mendukung kegiatan dalam taman tetapi juga berguna untuk mencegah tindakan-tindakan kriminalitas ataupun tindakan asusila yang sering terjadi pada taman bila taman tersebut kurang mendapatkan penerangan yang cukup atau bahkan gelap.</w:t>
      </w:r>
      <w:r w:rsidR="007A40AE">
        <w:t xml:space="preserve"> Sehingga lampu taman menjadi suatu kebutuhan yang penting. (</w:t>
      </w:r>
      <w:r w:rsidR="0057791B">
        <w:t xml:space="preserve">lihat </w:t>
      </w:r>
      <w:r w:rsidR="007A40AE">
        <w:t>gambar 4)</w:t>
      </w:r>
    </w:p>
    <w:p w14:paraId="54EA9789" w14:textId="69C7C4EC" w:rsidR="007A40AE" w:rsidRDefault="006652BA" w:rsidP="00456577">
      <w:pPr>
        <w:spacing w:line="240" w:lineRule="auto"/>
        <w:ind w:firstLine="851"/>
      </w:pPr>
      <w:r>
        <w:rPr>
          <w:noProof/>
        </w:rPr>
        <w:drawing>
          <wp:anchor distT="0" distB="0" distL="114300" distR="114300" simplePos="0" relativeHeight="251662336" behindDoc="0" locked="0" layoutInCell="1" allowOverlap="1" wp14:anchorId="467DE737" wp14:editId="05FE6889">
            <wp:simplePos x="0" y="0"/>
            <wp:positionH relativeFrom="column">
              <wp:posOffset>1770822</wp:posOffset>
            </wp:positionH>
            <wp:positionV relativeFrom="paragraph">
              <wp:posOffset>212725</wp:posOffset>
            </wp:positionV>
            <wp:extent cx="2019631" cy="21600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79" t="8639" b="17308"/>
                    <a:stretch/>
                  </pic:blipFill>
                  <pic:spPr bwMode="auto">
                    <a:xfrm>
                      <a:off x="0" y="0"/>
                      <a:ext cx="2019631" cy="2160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F5DFB" w14:textId="3571CCBA" w:rsidR="006652BA" w:rsidRDefault="006652BA" w:rsidP="00456577">
      <w:pPr>
        <w:spacing w:line="240" w:lineRule="auto"/>
        <w:ind w:firstLine="851"/>
      </w:pPr>
    </w:p>
    <w:p w14:paraId="25DE0C6F" w14:textId="528FC68E" w:rsidR="006652BA" w:rsidRDefault="006652BA" w:rsidP="00456577">
      <w:pPr>
        <w:spacing w:line="240" w:lineRule="auto"/>
        <w:ind w:firstLine="851"/>
      </w:pPr>
    </w:p>
    <w:p w14:paraId="70C11352" w14:textId="3A0F138C" w:rsidR="006652BA" w:rsidRDefault="006652BA" w:rsidP="00456577">
      <w:pPr>
        <w:spacing w:line="240" w:lineRule="auto"/>
        <w:ind w:firstLine="851"/>
      </w:pPr>
    </w:p>
    <w:p w14:paraId="6F6DA4EB" w14:textId="5C5CBB03" w:rsidR="006652BA" w:rsidRDefault="006652BA" w:rsidP="00456577">
      <w:pPr>
        <w:spacing w:line="240" w:lineRule="auto"/>
        <w:ind w:firstLine="851"/>
      </w:pPr>
    </w:p>
    <w:p w14:paraId="6C7F54CD" w14:textId="6BE54032" w:rsidR="006652BA" w:rsidRDefault="006652BA" w:rsidP="00456577">
      <w:pPr>
        <w:spacing w:line="240" w:lineRule="auto"/>
        <w:ind w:firstLine="851"/>
      </w:pPr>
    </w:p>
    <w:p w14:paraId="54DCA497" w14:textId="2FA31A62" w:rsidR="006652BA" w:rsidRDefault="006652BA" w:rsidP="00456577">
      <w:pPr>
        <w:spacing w:line="240" w:lineRule="auto"/>
        <w:ind w:firstLine="851"/>
      </w:pPr>
    </w:p>
    <w:p w14:paraId="1F38002A" w14:textId="77777777" w:rsidR="006652BA" w:rsidRDefault="006652BA" w:rsidP="00456577">
      <w:pPr>
        <w:spacing w:line="240" w:lineRule="auto"/>
        <w:ind w:firstLine="851"/>
      </w:pPr>
    </w:p>
    <w:p w14:paraId="7889F7AE" w14:textId="75CFC723" w:rsidR="006652BA" w:rsidRDefault="006652BA" w:rsidP="00456577">
      <w:pPr>
        <w:spacing w:line="240" w:lineRule="auto"/>
        <w:ind w:firstLine="851"/>
      </w:pPr>
    </w:p>
    <w:p w14:paraId="0CCBD5E6" w14:textId="02D985D1" w:rsidR="006652BA" w:rsidRDefault="006652BA" w:rsidP="00456577">
      <w:pPr>
        <w:spacing w:line="240" w:lineRule="auto"/>
        <w:ind w:firstLine="851"/>
      </w:pPr>
    </w:p>
    <w:p w14:paraId="6DEF4B4F" w14:textId="1029123C" w:rsidR="006652BA" w:rsidRDefault="006652BA" w:rsidP="00456577">
      <w:pPr>
        <w:spacing w:line="240" w:lineRule="auto"/>
        <w:ind w:firstLine="851"/>
      </w:pPr>
    </w:p>
    <w:p w14:paraId="12AD4E02" w14:textId="1D965DC6" w:rsidR="006652BA" w:rsidRDefault="006652BA" w:rsidP="00456577">
      <w:pPr>
        <w:spacing w:line="240" w:lineRule="auto"/>
        <w:ind w:firstLine="851"/>
      </w:pPr>
    </w:p>
    <w:p w14:paraId="24568034" w14:textId="19A7C5E4" w:rsidR="006652BA" w:rsidRDefault="006652BA" w:rsidP="006652BA">
      <w:pPr>
        <w:spacing w:line="240" w:lineRule="auto"/>
        <w:ind w:firstLine="851"/>
        <w:rPr>
          <w:b/>
          <w:bCs/>
        </w:rPr>
      </w:pPr>
      <w:r>
        <w:rPr>
          <w:b/>
          <w:bCs/>
        </w:rPr>
        <w:t xml:space="preserve">                                           </w:t>
      </w:r>
      <w:r w:rsidRPr="006D068A">
        <w:rPr>
          <w:b/>
          <w:bCs/>
        </w:rPr>
        <w:t xml:space="preserve">Gambar </w:t>
      </w:r>
      <w:r>
        <w:rPr>
          <w:b/>
          <w:bCs/>
        </w:rPr>
        <w:t>4</w:t>
      </w:r>
      <w:r w:rsidRPr="006D068A">
        <w:rPr>
          <w:b/>
          <w:bCs/>
        </w:rPr>
        <w:t xml:space="preserve">. </w:t>
      </w:r>
      <w:r>
        <w:rPr>
          <w:b/>
          <w:bCs/>
        </w:rPr>
        <w:t>Lampu Taman</w:t>
      </w:r>
    </w:p>
    <w:p w14:paraId="11605E92" w14:textId="0F2D4C72" w:rsidR="0027136F" w:rsidRDefault="0027136F" w:rsidP="00456577">
      <w:pPr>
        <w:spacing w:line="240" w:lineRule="auto"/>
        <w:ind w:firstLine="851"/>
      </w:pPr>
      <w:r>
        <w:t>d. Vegetasi</w:t>
      </w:r>
    </w:p>
    <w:p w14:paraId="75124F4E" w14:textId="6FF5872E" w:rsidR="0027136F" w:rsidRDefault="006652BA" w:rsidP="00456577">
      <w:pPr>
        <w:spacing w:line="240" w:lineRule="auto"/>
        <w:ind w:firstLine="851"/>
      </w:pPr>
      <w:r>
        <w:lastRenderedPageBreak/>
        <w:t>Vegetasi yang ada pada taman Imbi berupa pepohonan</w:t>
      </w:r>
      <w:r w:rsidR="002A3A50">
        <w:t xml:space="preserve"> berupa pohon</w:t>
      </w:r>
      <w:r>
        <w:t xml:space="preserve"> </w:t>
      </w:r>
      <w:r w:rsidR="002A3A50">
        <w:t>kelapa, pohon palm, pohon cemara, pohon Ketapang</w:t>
      </w:r>
      <w:r w:rsidR="005702E1">
        <w:t xml:space="preserve"> (gambar 5).  Fungsi vegetasi ini selain sebagai penghasil oksigen (paru-paru kota) tetapi juga sebagai peneduh dalam taman untuk memberikan kenyamanan.</w:t>
      </w:r>
    </w:p>
    <w:p w14:paraId="59A4A593" w14:textId="4100B1CB" w:rsidR="005702E1" w:rsidRDefault="009441C2" w:rsidP="00456577">
      <w:pPr>
        <w:spacing w:line="240" w:lineRule="auto"/>
        <w:ind w:firstLine="851"/>
      </w:pPr>
      <w:r>
        <w:rPr>
          <w:noProof/>
        </w:rPr>
        <w:drawing>
          <wp:anchor distT="0" distB="0" distL="114300" distR="114300" simplePos="0" relativeHeight="251663360" behindDoc="0" locked="0" layoutInCell="1" allowOverlap="1" wp14:anchorId="0ABEFB3D" wp14:editId="2F7B1513">
            <wp:simplePos x="0" y="0"/>
            <wp:positionH relativeFrom="column">
              <wp:posOffset>1058545</wp:posOffset>
            </wp:positionH>
            <wp:positionV relativeFrom="paragraph">
              <wp:posOffset>170677</wp:posOffset>
            </wp:positionV>
            <wp:extent cx="3361011" cy="17969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11" b="31715"/>
                    <a:stretch/>
                  </pic:blipFill>
                  <pic:spPr bwMode="auto">
                    <a:xfrm>
                      <a:off x="0" y="0"/>
                      <a:ext cx="3361011" cy="179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6114D" w14:textId="3BE450E8" w:rsidR="005702E1" w:rsidRDefault="005702E1" w:rsidP="00456577">
      <w:pPr>
        <w:spacing w:line="240" w:lineRule="auto"/>
        <w:ind w:firstLine="851"/>
      </w:pPr>
    </w:p>
    <w:p w14:paraId="71F1375B" w14:textId="0870960C" w:rsidR="007A40AE" w:rsidRDefault="007A40AE" w:rsidP="00456577">
      <w:pPr>
        <w:spacing w:line="240" w:lineRule="auto"/>
        <w:ind w:firstLine="851"/>
      </w:pPr>
    </w:p>
    <w:p w14:paraId="7E0935AB" w14:textId="4FDD4BFF" w:rsidR="007A40AE" w:rsidRDefault="007A40AE" w:rsidP="00456577">
      <w:pPr>
        <w:spacing w:line="240" w:lineRule="auto"/>
        <w:ind w:firstLine="851"/>
      </w:pPr>
    </w:p>
    <w:p w14:paraId="7F6B2869" w14:textId="5BDC7129" w:rsidR="007A40AE" w:rsidRDefault="007A40AE" w:rsidP="00456577">
      <w:pPr>
        <w:spacing w:line="240" w:lineRule="auto"/>
        <w:ind w:firstLine="851"/>
      </w:pPr>
    </w:p>
    <w:p w14:paraId="39396F5A" w14:textId="35B0FBED" w:rsidR="007A40AE" w:rsidRDefault="007A40AE" w:rsidP="00456577">
      <w:pPr>
        <w:spacing w:line="240" w:lineRule="auto"/>
        <w:ind w:firstLine="851"/>
      </w:pPr>
    </w:p>
    <w:p w14:paraId="00E0F133" w14:textId="16B5C5E1" w:rsidR="007A40AE" w:rsidRDefault="007A40AE" w:rsidP="00456577">
      <w:pPr>
        <w:spacing w:line="240" w:lineRule="auto"/>
        <w:ind w:firstLine="851"/>
      </w:pPr>
    </w:p>
    <w:p w14:paraId="058D05C0" w14:textId="0E224F66" w:rsidR="007A40AE" w:rsidRDefault="007A40AE" w:rsidP="00456577">
      <w:pPr>
        <w:spacing w:line="240" w:lineRule="auto"/>
        <w:ind w:firstLine="851"/>
      </w:pPr>
    </w:p>
    <w:p w14:paraId="554CBBD1" w14:textId="7BCE30DE" w:rsidR="007A40AE" w:rsidRDefault="007A40AE" w:rsidP="00456577">
      <w:pPr>
        <w:spacing w:line="240" w:lineRule="auto"/>
        <w:ind w:firstLine="851"/>
      </w:pPr>
    </w:p>
    <w:p w14:paraId="30359CBA" w14:textId="2693D218" w:rsidR="007A40AE" w:rsidRDefault="007A40AE" w:rsidP="00456577">
      <w:pPr>
        <w:spacing w:line="240" w:lineRule="auto"/>
        <w:ind w:firstLine="851"/>
      </w:pPr>
    </w:p>
    <w:p w14:paraId="50DDA690" w14:textId="39174C59" w:rsidR="005702E1" w:rsidRDefault="005702E1" w:rsidP="00456577">
      <w:pPr>
        <w:spacing w:line="240" w:lineRule="auto"/>
        <w:ind w:firstLine="851"/>
      </w:pPr>
      <w:r>
        <w:rPr>
          <w:b/>
          <w:bCs/>
        </w:rPr>
        <w:t xml:space="preserve">                                    </w:t>
      </w:r>
      <w:r w:rsidRPr="006D068A">
        <w:rPr>
          <w:b/>
          <w:bCs/>
        </w:rPr>
        <w:t xml:space="preserve">Gambar </w:t>
      </w:r>
      <w:r>
        <w:rPr>
          <w:b/>
          <w:bCs/>
        </w:rPr>
        <w:t>5</w:t>
      </w:r>
      <w:r w:rsidRPr="006D068A">
        <w:rPr>
          <w:b/>
          <w:bCs/>
        </w:rPr>
        <w:t xml:space="preserve">. </w:t>
      </w:r>
      <w:r>
        <w:rPr>
          <w:b/>
          <w:bCs/>
        </w:rPr>
        <w:t xml:space="preserve">Vegetasi Pepohonan </w:t>
      </w:r>
    </w:p>
    <w:p w14:paraId="1163947A" w14:textId="3443CA49" w:rsidR="005702E1" w:rsidRDefault="005702E1" w:rsidP="00456577">
      <w:pPr>
        <w:spacing w:line="240" w:lineRule="auto"/>
        <w:ind w:firstLine="851"/>
      </w:pPr>
    </w:p>
    <w:p w14:paraId="201F0D66" w14:textId="2F98452B" w:rsidR="00456577" w:rsidRDefault="00456577" w:rsidP="00456577">
      <w:pPr>
        <w:spacing w:line="240" w:lineRule="auto"/>
        <w:ind w:firstLine="851"/>
        <w:rPr>
          <w:b/>
          <w:bCs/>
        </w:rPr>
      </w:pPr>
      <w:r>
        <w:rPr>
          <w:b/>
          <w:bCs/>
        </w:rPr>
        <w:t>3.2.</w:t>
      </w:r>
      <w:r w:rsidR="00B33875">
        <w:rPr>
          <w:b/>
          <w:bCs/>
        </w:rPr>
        <w:t>3</w:t>
      </w:r>
      <w:r>
        <w:rPr>
          <w:b/>
          <w:bCs/>
        </w:rPr>
        <w:t xml:space="preserve"> </w:t>
      </w:r>
      <w:r w:rsidR="009441C2">
        <w:rPr>
          <w:b/>
          <w:bCs/>
        </w:rPr>
        <w:t>Vitalitas</w:t>
      </w:r>
    </w:p>
    <w:p w14:paraId="52D7B094" w14:textId="7A382A71" w:rsidR="00D21C81" w:rsidRDefault="009441C2" w:rsidP="00456577">
      <w:pPr>
        <w:spacing w:line="240" w:lineRule="auto"/>
        <w:ind w:firstLine="851"/>
      </w:pPr>
      <w:r>
        <w:t>Vitalitas ini merujuk pada sistem keamanan</w:t>
      </w:r>
      <w:r w:rsidR="00943AAB">
        <w:t xml:space="preserve"> yang ada pada Taman Imbi dalam mendukung kegiatan yang ada, menimbang bahwasannya taman ini bukan hanya diperuntukkan untuk ramah terhadap orang dewasa tetapi juga ramah untuk anak-anak. Sehingga dalam mewujudkan </w:t>
      </w:r>
      <w:r w:rsidR="0057791B">
        <w:t>keamanan Taman Imbi telah membuat pagar pembatas yang mengelilingi taman untuk menjaga anak-anak agar tidak mudah keluar dari taman karena mengingat taman ini berada dipusat kota dan berada pada 4 jalan utama. (lihat gambar 6)</w:t>
      </w:r>
    </w:p>
    <w:p w14:paraId="0A5CACC2" w14:textId="5903BDAE" w:rsidR="0057791B" w:rsidRDefault="0057791B" w:rsidP="00456577">
      <w:pPr>
        <w:spacing w:line="240" w:lineRule="auto"/>
        <w:ind w:firstLine="851"/>
      </w:pPr>
    </w:p>
    <w:p w14:paraId="2B736442" w14:textId="7F90B152" w:rsidR="0057791B" w:rsidRDefault="00DD1C65" w:rsidP="00456577">
      <w:pPr>
        <w:spacing w:line="240" w:lineRule="auto"/>
        <w:ind w:firstLine="851"/>
        <w:rPr>
          <w:noProof/>
        </w:rPr>
      </w:pPr>
      <w:r>
        <w:rPr>
          <w:noProof/>
        </w:rPr>
        <w:drawing>
          <wp:anchor distT="0" distB="0" distL="114300" distR="114300" simplePos="0" relativeHeight="251666432" behindDoc="0" locked="0" layoutInCell="1" allowOverlap="1" wp14:anchorId="0FDC90F6" wp14:editId="0B6E28B4">
            <wp:simplePos x="0" y="0"/>
            <wp:positionH relativeFrom="column">
              <wp:posOffset>1370965</wp:posOffset>
            </wp:positionH>
            <wp:positionV relativeFrom="paragraph">
              <wp:posOffset>21160</wp:posOffset>
            </wp:positionV>
            <wp:extent cx="2667939" cy="1803400"/>
            <wp:effectExtent l="0" t="0" r="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358" t="11752" b="14682"/>
                    <a:stretch/>
                  </pic:blipFill>
                  <pic:spPr bwMode="auto">
                    <a:xfrm>
                      <a:off x="0" y="0"/>
                      <a:ext cx="2667939" cy="180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859AD9" w14:textId="3EA7F818" w:rsidR="0057791B" w:rsidRDefault="0057791B" w:rsidP="00456577">
      <w:pPr>
        <w:spacing w:line="240" w:lineRule="auto"/>
        <w:ind w:firstLine="851"/>
        <w:rPr>
          <w:szCs w:val="24"/>
        </w:rPr>
      </w:pPr>
    </w:p>
    <w:p w14:paraId="4BE8F47E" w14:textId="35CBFA46" w:rsidR="000B5BC0" w:rsidRDefault="000B5BC0" w:rsidP="00456577">
      <w:pPr>
        <w:spacing w:line="240" w:lineRule="auto"/>
        <w:ind w:firstLine="851"/>
        <w:rPr>
          <w:szCs w:val="24"/>
        </w:rPr>
      </w:pPr>
    </w:p>
    <w:p w14:paraId="4D3F5E4B" w14:textId="4B882FF4" w:rsidR="000B5BC0" w:rsidRDefault="000B5BC0" w:rsidP="00456577">
      <w:pPr>
        <w:spacing w:line="240" w:lineRule="auto"/>
        <w:ind w:firstLine="851"/>
        <w:rPr>
          <w:szCs w:val="24"/>
        </w:rPr>
      </w:pPr>
    </w:p>
    <w:p w14:paraId="182A7D9D" w14:textId="3121B57F" w:rsidR="000B5BC0" w:rsidRDefault="000B5BC0" w:rsidP="00456577">
      <w:pPr>
        <w:spacing w:line="240" w:lineRule="auto"/>
        <w:ind w:firstLine="851"/>
        <w:rPr>
          <w:szCs w:val="24"/>
        </w:rPr>
      </w:pPr>
    </w:p>
    <w:p w14:paraId="753C8B38" w14:textId="2D4297B4" w:rsidR="000B5BC0" w:rsidRDefault="000B5BC0" w:rsidP="00456577">
      <w:pPr>
        <w:spacing w:line="240" w:lineRule="auto"/>
        <w:ind w:firstLine="851"/>
        <w:rPr>
          <w:szCs w:val="24"/>
        </w:rPr>
      </w:pPr>
    </w:p>
    <w:p w14:paraId="1417F5E7" w14:textId="76414A13" w:rsidR="000B5BC0" w:rsidRDefault="000B5BC0" w:rsidP="00456577">
      <w:pPr>
        <w:spacing w:line="240" w:lineRule="auto"/>
        <w:ind w:firstLine="851"/>
        <w:rPr>
          <w:szCs w:val="24"/>
        </w:rPr>
      </w:pPr>
    </w:p>
    <w:p w14:paraId="41C3ACB8" w14:textId="0AC5E564" w:rsidR="000B5BC0" w:rsidRDefault="000B5BC0" w:rsidP="00456577">
      <w:pPr>
        <w:spacing w:line="240" w:lineRule="auto"/>
        <w:ind w:firstLine="851"/>
        <w:rPr>
          <w:szCs w:val="24"/>
        </w:rPr>
      </w:pPr>
    </w:p>
    <w:p w14:paraId="64FDD8EF" w14:textId="79783E15" w:rsidR="000B5BC0" w:rsidRDefault="000B5BC0" w:rsidP="00456577">
      <w:pPr>
        <w:spacing w:line="240" w:lineRule="auto"/>
        <w:ind w:firstLine="851"/>
        <w:rPr>
          <w:szCs w:val="24"/>
        </w:rPr>
      </w:pPr>
    </w:p>
    <w:p w14:paraId="31AE8A35" w14:textId="74EE1213" w:rsidR="0057791B" w:rsidRDefault="0057791B" w:rsidP="0057791B">
      <w:pPr>
        <w:spacing w:line="240" w:lineRule="auto"/>
        <w:ind w:firstLine="851"/>
      </w:pPr>
      <w:r>
        <w:rPr>
          <w:b/>
          <w:bCs/>
        </w:rPr>
        <w:t xml:space="preserve">                                    </w:t>
      </w:r>
      <w:r w:rsidRPr="006D068A">
        <w:rPr>
          <w:b/>
          <w:bCs/>
        </w:rPr>
        <w:t xml:space="preserve">Gambar </w:t>
      </w:r>
      <w:r>
        <w:rPr>
          <w:b/>
          <w:bCs/>
        </w:rPr>
        <w:t>6</w:t>
      </w:r>
      <w:r w:rsidRPr="006D068A">
        <w:rPr>
          <w:b/>
          <w:bCs/>
        </w:rPr>
        <w:t xml:space="preserve">. </w:t>
      </w:r>
      <w:r>
        <w:rPr>
          <w:b/>
          <w:bCs/>
        </w:rPr>
        <w:t xml:space="preserve">Pagar Pembatas </w:t>
      </w:r>
    </w:p>
    <w:p w14:paraId="4CCFE633" w14:textId="77777777" w:rsidR="00DD1C65" w:rsidRDefault="00DD1C65" w:rsidP="009441C2">
      <w:pPr>
        <w:spacing w:line="240" w:lineRule="auto"/>
        <w:ind w:firstLine="851"/>
        <w:rPr>
          <w:b/>
          <w:bCs/>
        </w:rPr>
      </w:pPr>
    </w:p>
    <w:p w14:paraId="157239BA" w14:textId="5DACE4BC" w:rsidR="009441C2" w:rsidRDefault="00B33875" w:rsidP="009441C2">
      <w:pPr>
        <w:spacing w:line="240" w:lineRule="auto"/>
        <w:ind w:firstLine="851"/>
        <w:rPr>
          <w:b/>
          <w:bCs/>
        </w:rPr>
      </w:pPr>
      <w:r>
        <w:rPr>
          <w:b/>
          <w:bCs/>
        </w:rPr>
        <w:t xml:space="preserve">3.2.4 </w:t>
      </w:r>
      <w:r w:rsidR="009441C2">
        <w:rPr>
          <w:b/>
          <w:bCs/>
        </w:rPr>
        <w:t>Pencapaian</w:t>
      </w:r>
    </w:p>
    <w:p w14:paraId="5A1D4CB1" w14:textId="69827E16" w:rsidR="009441C2" w:rsidRDefault="009441C2" w:rsidP="009441C2">
      <w:pPr>
        <w:spacing w:line="240" w:lineRule="auto"/>
        <w:ind w:firstLine="851"/>
        <w:rPr>
          <w:szCs w:val="24"/>
        </w:rPr>
      </w:pPr>
      <w:r>
        <w:t xml:space="preserve">Taman Imbi berlokasi sangat strategis karena berada dijantung kota sehingga mudah diakses dari arah mana saja dan dapat dijangkau dengan berjalan kaki maupun dengan kendaraan bermotor. </w:t>
      </w:r>
      <w:r w:rsidR="00DD1C65">
        <w:t xml:space="preserve">Akses menuju taman ini juga sudah didukung dengan pedestrian atau jalur pejalan kaki disekitar taman dan </w:t>
      </w:r>
      <w:r w:rsidR="00DD1C65" w:rsidRPr="00DD1C65">
        <w:rPr>
          <w:i/>
          <w:iCs/>
        </w:rPr>
        <w:t>zebra cross</w:t>
      </w:r>
      <w:r w:rsidR="00DD1C65">
        <w:t xml:space="preserve"> untuk penyeberangan sehingga mempermudah pengguna untuk mengaksesnya. </w:t>
      </w:r>
      <w:r>
        <w:t xml:space="preserve">Taman Imbi berada persis diantara 4 jalan utama yang terdiri dari </w:t>
      </w:r>
      <w:r w:rsidR="0057791B">
        <w:t xml:space="preserve">(a) </w:t>
      </w:r>
      <w:r>
        <w:t>jalan percetakan negara dengan lebar</w:t>
      </w:r>
      <w:r w:rsidRPr="00A34700">
        <w:rPr>
          <w:szCs w:val="24"/>
        </w:rPr>
        <w:t xml:space="preserve"> jalan ±</w:t>
      </w:r>
      <w:r>
        <w:rPr>
          <w:szCs w:val="24"/>
        </w:rPr>
        <w:t xml:space="preserve"> </w:t>
      </w:r>
      <w:r w:rsidRPr="00A34700">
        <w:rPr>
          <w:szCs w:val="24"/>
        </w:rPr>
        <w:t>8 m</w:t>
      </w:r>
      <w:r>
        <w:rPr>
          <w:szCs w:val="24"/>
        </w:rPr>
        <w:t>,</w:t>
      </w:r>
      <w:r w:rsidR="0057791B">
        <w:rPr>
          <w:szCs w:val="24"/>
        </w:rPr>
        <w:t xml:space="preserve"> (b)</w:t>
      </w:r>
      <w:r>
        <w:rPr>
          <w:szCs w:val="24"/>
        </w:rPr>
        <w:t xml:space="preserve"> </w:t>
      </w:r>
      <w:r w:rsidRPr="00A34700">
        <w:rPr>
          <w:szCs w:val="24"/>
        </w:rPr>
        <w:t>jalan Ahmad Yani, lebar jalan ±</w:t>
      </w:r>
      <w:r>
        <w:rPr>
          <w:szCs w:val="24"/>
        </w:rPr>
        <w:t xml:space="preserve"> </w:t>
      </w:r>
      <w:r w:rsidRPr="00A34700">
        <w:rPr>
          <w:szCs w:val="24"/>
        </w:rPr>
        <w:t>15 m</w:t>
      </w:r>
      <w:r>
        <w:rPr>
          <w:szCs w:val="24"/>
        </w:rPr>
        <w:t xml:space="preserve">, </w:t>
      </w:r>
      <w:r w:rsidR="0057791B">
        <w:rPr>
          <w:szCs w:val="24"/>
        </w:rPr>
        <w:t xml:space="preserve">(c) </w:t>
      </w:r>
      <w:r w:rsidRPr="00A34700">
        <w:rPr>
          <w:szCs w:val="24"/>
        </w:rPr>
        <w:t>jalan  Sam Ratulang</w:t>
      </w:r>
      <w:r>
        <w:rPr>
          <w:szCs w:val="24"/>
        </w:rPr>
        <w:t>i</w:t>
      </w:r>
      <w:r w:rsidRPr="00A34700">
        <w:rPr>
          <w:szCs w:val="24"/>
        </w:rPr>
        <w:t>, lebar jalan ±</w:t>
      </w:r>
      <w:r>
        <w:rPr>
          <w:szCs w:val="24"/>
        </w:rPr>
        <w:t xml:space="preserve"> </w:t>
      </w:r>
      <w:r w:rsidRPr="00A34700">
        <w:rPr>
          <w:szCs w:val="24"/>
        </w:rPr>
        <w:t>12 m</w:t>
      </w:r>
      <w:r>
        <w:rPr>
          <w:szCs w:val="24"/>
        </w:rPr>
        <w:t xml:space="preserve">, dan </w:t>
      </w:r>
      <w:r w:rsidR="0057791B">
        <w:rPr>
          <w:szCs w:val="24"/>
        </w:rPr>
        <w:t xml:space="preserve">(d) </w:t>
      </w:r>
      <w:r w:rsidRPr="00A34700">
        <w:rPr>
          <w:szCs w:val="24"/>
        </w:rPr>
        <w:t>jalan Irian, lebar jalan ±</w:t>
      </w:r>
      <w:r>
        <w:rPr>
          <w:szCs w:val="24"/>
        </w:rPr>
        <w:t xml:space="preserve"> </w:t>
      </w:r>
      <w:r w:rsidRPr="00A34700">
        <w:rPr>
          <w:szCs w:val="24"/>
        </w:rPr>
        <w:t>12 m</w:t>
      </w:r>
      <w:r>
        <w:rPr>
          <w:szCs w:val="24"/>
        </w:rPr>
        <w:t>.</w:t>
      </w:r>
      <w:r w:rsidR="0057791B">
        <w:rPr>
          <w:szCs w:val="24"/>
        </w:rPr>
        <w:t xml:space="preserve"> (</w:t>
      </w:r>
      <w:r w:rsidR="00954DC0">
        <w:rPr>
          <w:szCs w:val="24"/>
        </w:rPr>
        <w:t xml:space="preserve">lihat </w:t>
      </w:r>
      <w:r w:rsidR="0057791B">
        <w:rPr>
          <w:szCs w:val="24"/>
        </w:rPr>
        <w:t>gambar 7)</w:t>
      </w:r>
    </w:p>
    <w:p w14:paraId="0F72E240" w14:textId="1C1C4A73" w:rsidR="00B33875" w:rsidRDefault="00B33875" w:rsidP="00456577">
      <w:pPr>
        <w:spacing w:line="240" w:lineRule="auto"/>
        <w:ind w:firstLine="851"/>
        <w:rPr>
          <w:b/>
          <w:bCs/>
        </w:rPr>
      </w:pPr>
    </w:p>
    <w:p w14:paraId="0460D514" w14:textId="11DB15B1" w:rsidR="00DD1C65" w:rsidRDefault="00DD1C65" w:rsidP="00456577">
      <w:pPr>
        <w:spacing w:line="240" w:lineRule="auto"/>
        <w:ind w:firstLine="851"/>
        <w:rPr>
          <w:b/>
          <w:bCs/>
        </w:rPr>
      </w:pPr>
    </w:p>
    <w:p w14:paraId="1CDBEE56" w14:textId="77777777" w:rsidR="00DD1C65" w:rsidRDefault="00DD1C65" w:rsidP="00456577">
      <w:pPr>
        <w:spacing w:line="240" w:lineRule="auto"/>
        <w:ind w:firstLine="851"/>
        <w:rPr>
          <w:b/>
          <w:bCs/>
        </w:rPr>
      </w:pPr>
    </w:p>
    <w:p w14:paraId="4D651E5A" w14:textId="1D7A0629" w:rsidR="00B33875" w:rsidRDefault="00B33875" w:rsidP="00456577">
      <w:pPr>
        <w:spacing w:line="240" w:lineRule="auto"/>
        <w:ind w:firstLine="851"/>
        <w:rPr>
          <w:b/>
          <w:bCs/>
        </w:rPr>
      </w:pPr>
    </w:p>
    <w:p w14:paraId="1767E634" w14:textId="39299763" w:rsidR="000B5BC0" w:rsidRDefault="0057791B" w:rsidP="00456577">
      <w:pPr>
        <w:spacing w:line="240" w:lineRule="auto"/>
        <w:ind w:firstLine="851"/>
        <w:rPr>
          <w:b/>
          <w:bCs/>
        </w:rPr>
      </w:pPr>
      <w:r w:rsidRPr="000B5BC0">
        <w:rPr>
          <w:noProof/>
          <w:szCs w:val="24"/>
        </w:rPr>
        <mc:AlternateContent>
          <mc:Choice Requires="wpg">
            <w:drawing>
              <wp:anchor distT="0" distB="0" distL="114300" distR="114300" simplePos="0" relativeHeight="251665408" behindDoc="0" locked="0" layoutInCell="1" allowOverlap="1" wp14:anchorId="4B25D155" wp14:editId="3C1FCC6E">
                <wp:simplePos x="0" y="0"/>
                <wp:positionH relativeFrom="column">
                  <wp:posOffset>980456</wp:posOffset>
                </wp:positionH>
                <wp:positionV relativeFrom="paragraph">
                  <wp:posOffset>77631</wp:posOffset>
                </wp:positionV>
                <wp:extent cx="4080193" cy="5225983"/>
                <wp:effectExtent l="0" t="0" r="15875" b="0"/>
                <wp:wrapNone/>
                <wp:docPr id="38" name="Group 3"/>
                <wp:cNvGraphicFramePr/>
                <a:graphic xmlns:a="http://schemas.openxmlformats.org/drawingml/2006/main">
                  <a:graphicData uri="http://schemas.microsoft.com/office/word/2010/wordprocessingGroup">
                    <wpg:wgp>
                      <wpg:cNvGrpSpPr/>
                      <wpg:grpSpPr>
                        <a:xfrm>
                          <a:off x="0" y="0"/>
                          <a:ext cx="4080193" cy="5225983"/>
                          <a:chOff x="0" y="0"/>
                          <a:chExt cx="5356225" cy="7021078"/>
                        </a:xfrm>
                      </wpg:grpSpPr>
                      <wpg:grpSp>
                        <wpg:cNvPr id="39" name="Group 39"/>
                        <wpg:cNvGrpSpPr/>
                        <wpg:grpSpPr>
                          <a:xfrm>
                            <a:off x="0" y="0"/>
                            <a:ext cx="5356225" cy="7021078"/>
                            <a:chOff x="0" y="0"/>
                            <a:chExt cx="5356225" cy="7021078"/>
                          </a:xfrm>
                        </wpg:grpSpPr>
                        <wpg:grpSp>
                          <wpg:cNvPr id="40" name="Group 40"/>
                          <wpg:cNvGrpSpPr/>
                          <wpg:grpSpPr>
                            <a:xfrm>
                              <a:off x="0" y="0"/>
                              <a:ext cx="5356225" cy="6658707"/>
                              <a:chOff x="0" y="0"/>
                              <a:chExt cx="5356225" cy="6658707"/>
                            </a:xfrm>
                          </wpg:grpSpPr>
                          <wpg:grpSp>
                            <wpg:cNvPr id="41" name="Group 41"/>
                            <wpg:cNvGrpSpPr/>
                            <wpg:grpSpPr>
                              <a:xfrm>
                                <a:off x="0" y="0"/>
                                <a:ext cx="5356225" cy="6658707"/>
                                <a:chOff x="0" y="0"/>
                                <a:chExt cx="5356225" cy="6658707"/>
                              </a:xfrm>
                            </wpg:grpSpPr>
                            <pic:pic xmlns:pic="http://schemas.openxmlformats.org/drawingml/2006/picture">
                              <pic:nvPicPr>
                                <pic:cNvPr id="42" name="Picture 42"/>
                                <pic:cNvPicPr>
                                  <a:picLocks noChangeAspect="1"/>
                                </pic:cNvPicPr>
                              </pic:nvPicPr>
                              <pic:blipFill rotWithShape="1">
                                <a:blip r:embed="rId14" cstate="print">
                                  <a:extLst>
                                    <a:ext uri="{28A0092B-C50C-407E-A947-70E740481C1C}">
                                      <a14:useLocalDpi xmlns:a14="http://schemas.microsoft.com/office/drawing/2010/main" val="0"/>
                                    </a:ext>
                                  </a:extLst>
                                </a:blip>
                                <a:srcRect l="31292" t="26206" r="42744" b="31696"/>
                                <a:stretch/>
                              </pic:blipFill>
                              <pic:spPr bwMode="auto">
                                <a:xfrm>
                                  <a:off x="1554006" y="2320634"/>
                                  <a:ext cx="2160270" cy="17278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rotWithShape="1">
                                <a:blip r:embed="rId15" cstate="print">
                                  <a:extLst>
                                    <a:ext uri="{28A0092B-C50C-407E-A947-70E740481C1C}">
                                      <a14:useLocalDpi xmlns:a14="http://schemas.microsoft.com/office/drawing/2010/main" val="0"/>
                                    </a:ext>
                                  </a:extLst>
                                </a:blip>
                                <a:srcRect l="24903" t="1812" r="24635" b="1936"/>
                                <a:stretch/>
                              </pic:blipFill>
                              <pic:spPr>
                                <a:xfrm rot="16200000">
                                  <a:off x="777491" y="-640017"/>
                                  <a:ext cx="1064260" cy="2538730"/>
                                </a:xfrm>
                                <a:prstGeom prst="rect">
                                  <a:avLst/>
                                </a:prstGeom>
                              </pic:spPr>
                            </pic:pic>
                            <wps:wsp>
                              <wps:cNvPr id="44" name="Rectangle 44"/>
                              <wps:cNvSpPr/>
                              <wps:spPr>
                                <a:xfrm>
                                  <a:off x="0" y="0"/>
                                  <a:ext cx="5356225" cy="665870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rotWithShape="1">
                                <a:blip r:embed="rId16" cstate="print">
                                  <a:extLst>
                                    <a:ext uri="{28A0092B-C50C-407E-A947-70E740481C1C}">
                                      <a14:useLocalDpi xmlns:a14="http://schemas.microsoft.com/office/drawing/2010/main" val="0"/>
                                    </a:ext>
                                  </a:extLst>
                                </a:blip>
                                <a:srcRect l="25863" t="705" r="24898" b="1235"/>
                                <a:stretch/>
                              </pic:blipFill>
                              <pic:spPr>
                                <a:xfrm rot="16200000">
                                  <a:off x="894686" y="3213195"/>
                                  <a:ext cx="1129741" cy="2814677"/>
                                </a:xfrm>
                                <a:prstGeom prst="rect">
                                  <a:avLst/>
                                </a:prstGeom>
                              </pic:spPr>
                            </pic:pic>
                            <pic:pic xmlns:pic="http://schemas.openxmlformats.org/drawingml/2006/picture">
                              <pic:nvPicPr>
                                <pic:cNvPr id="46" name="Picture 46"/>
                                <pic:cNvPicPr>
                                  <a:picLocks noChangeAspect="1"/>
                                </pic:cNvPicPr>
                              </pic:nvPicPr>
                              <pic:blipFill rotWithShape="1">
                                <a:blip r:embed="rId17" cstate="print">
                                  <a:extLst>
                                    <a:ext uri="{28A0092B-C50C-407E-A947-70E740481C1C}">
                                      <a14:useLocalDpi xmlns:a14="http://schemas.microsoft.com/office/drawing/2010/main" val="0"/>
                                    </a:ext>
                                  </a:extLst>
                                </a:blip>
                                <a:srcRect l="20291" t="1322" r="19491" b="1936"/>
                                <a:stretch/>
                              </pic:blipFill>
                              <pic:spPr>
                                <a:xfrm rot="16200000">
                                  <a:off x="3332944" y="-583820"/>
                                  <a:ext cx="1216625" cy="2444119"/>
                                </a:xfrm>
                                <a:prstGeom prst="rect">
                                  <a:avLst/>
                                </a:prstGeom>
                              </pic:spPr>
                            </pic:pic>
                            <pic:pic xmlns:pic="http://schemas.openxmlformats.org/drawingml/2006/picture">
                              <pic:nvPicPr>
                                <pic:cNvPr id="47" name="Picture 47"/>
                                <pic:cNvPicPr>
                                  <a:picLocks noChangeAspect="1"/>
                                </pic:cNvPicPr>
                              </pic:nvPicPr>
                              <pic:blipFill rotWithShape="1">
                                <a:blip r:embed="rId18" cstate="print">
                                  <a:extLst>
                                    <a:ext uri="{28A0092B-C50C-407E-A947-70E740481C1C}">
                                      <a14:useLocalDpi xmlns:a14="http://schemas.microsoft.com/office/drawing/2010/main" val="0"/>
                                    </a:ext>
                                  </a:extLst>
                                </a:blip>
                                <a:srcRect l="16960" t="1679" r="17596" b="575"/>
                                <a:stretch/>
                              </pic:blipFill>
                              <pic:spPr>
                                <a:xfrm rot="16200000">
                                  <a:off x="3454603" y="3476894"/>
                                  <a:ext cx="1191470" cy="2225566"/>
                                </a:xfrm>
                                <a:prstGeom prst="rect">
                                  <a:avLst/>
                                </a:prstGeom>
                              </pic:spPr>
                            </pic:pic>
                            <wpg:grpSp>
                              <wpg:cNvPr id="48" name="Group 48"/>
                              <wpg:cNvGrpSpPr/>
                              <wpg:grpSpPr>
                                <a:xfrm>
                                  <a:off x="464306" y="1088076"/>
                                  <a:ext cx="1596843" cy="1226654"/>
                                  <a:chOff x="464306" y="1096659"/>
                                  <a:chExt cx="1378350" cy="1069660"/>
                                </a:xfrm>
                              </wpg:grpSpPr>
                              <pic:pic xmlns:pic="http://schemas.openxmlformats.org/drawingml/2006/picture">
                                <pic:nvPicPr>
                                  <pic:cNvPr id="49" name="Picture 49"/>
                                  <pic:cNvPicPr>
                                    <a:picLocks noChangeAspect="1"/>
                                  </pic:cNvPicPr>
                                </pic:nvPicPr>
                                <pic:blipFill rotWithShape="1">
                                  <a:blip r:embed="rId19" cstate="print">
                                    <a:extLst>
                                      <a:ext uri="{28A0092B-C50C-407E-A947-70E740481C1C}">
                                        <a14:useLocalDpi xmlns:a14="http://schemas.microsoft.com/office/drawing/2010/main" val="0"/>
                                      </a:ext>
                                    </a:extLst>
                                  </a:blip>
                                  <a:srcRect l="21748" t="9486" r="23159"/>
                                  <a:stretch/>
                                </pic:blipFill>
                                <pic:spPr>
                                  <a:xfrm>
                                    <a:off x="545351" y="1096659"/>
                                    <a:ext cx="1297305" cy="958850"/>
                                  </a:xfrm>
                                  <a:prstGeom prst="rect">
                                    <a:avLst/>
                                  </a:prstGeom>
                                </pic:spPr>
                              </pic:pic>
                              <wps:wsp>
                                <wps:cNvPr id="50" name="Text Box 4"/>
                                <wps:cNvSpPr txBox="1"/>
                                <wps:spPr>
                                  <a:xfrm>
                                    <a:off x="464306" y="1821557"/>
                                    <a:ext cx="360336" cy="344762"/>
                                  </a:xfrm>
                                  <a:prstGeom prst="rect">
                                    <a:avLst/>
                                  </a:prstGeom>
                                  <a:noFill/>
                                  <a:ln w="6350">
                                    <a:noFill/>
                                  </a:ln>
                                </wps:spPr>
                                <wps:txbx>
                                  <w:txbxContent>
                                    <w:p w14:paraId="19529968" w14:textId="77777777" w:rsidR="000B5BC0" w:rsidRDefault="000B5BC0" w:rsidP="000B5BC0">
                                      <w:pPr>
                                        <w:spacing w:after="160" w:line="256" w:lineRule="auto"/>
                                        <w:rPr>
                                          <w:rFonts w:eastAsia="Calibri" w:cs="Mangal"/>
                                          <w:b/>
                                          <w:bCs/>
                                          <w:color w:val="FFFFFF"/>
                                          <w:kern w:val="24"/>
                                          <w:sz w:val="32"/>
                                          <w:szCs w:val="32"/>
                                        </w:rPr>
                                      </w:pPr>
                                      <w:r>
                                        <w:rPr>
                                          <w:rFonts w:eastAsia="Calibri" w:cs="Mangal"/>
                                          <w:b/>
                                          <w:bCs/>
                                          <w:color w:val="FFFFFF"/>
                                          <w:kern w:val="24"/>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1" name="Group 51"/>
                              <wpg:cNvGrpSpPr/>
                              <wpg:grpSpPr>
                                <a:xfrm>
                                  <a:off x="233264" y="5272614"/>
                                  <a:ext cx="1921595" cy="1325479"/>
                                  <a:chOff x="233264" y="5272614"/>
                                  <a:chExt cx="1921595" cy="1325479"/>
                                </a:xfrm>
                              </wpg:grpSpPr>
                              <pic:pic xmlns:pic="http://schemas.openxmlformats.org/drawingml/2006/picture">
                                <pic:nvPicPr>
                                  <pic:cNvPr id="52" name="Picture 52"/>
                                  <pic:cNvPicPr>
                                    <a:picLocks noChangeAspect="1"/>
                                  </pic:cNvPicPr>
                                </pic:nvPicPr>
                                <pic:blipFill rotWithShape="1">
                                  <a:blip r:embed="rId20" cstate="print">
                                    <a:extLst>
                                      <a:ext uri="{28A0092B-C50C-407E-A947-70E740481C1C}">
                                        <a14:useLocalDpi xmlns:a14="http://schemas.microsoft.com/office/drawing/2010/main" val="0"/>
                                      </a:ext>
                                    </a:extLst>
                                  </a:blip>
                                  <a:srcRect t="9187"/>
                                  <a:stretch/>
                                </pic:blipFill>
                                <pic:spPr bwMode="auto">
                                  <a:xfrm>
                                    <a:off x="248589" y="5272614"/>
                                    <a:ext cx="1906270" cy="1276985"/>
                                  </a:xfrm>
                                  <a:prstGeom prst="rect">
                                    <a:avLst/>
                                  </a:prstGeom>
                                  <a:noFill/>
                                  <a:ln>
                                    <a:noFill/>
                                  </a:ln>
                                  <a:extLst>
                                    <a:ext uri="{53640926-AAD7-44D8-BBD7-CCE9431645EC}">
                                      <a14:shadowObscured xmlns:a14="http://schemas.microsoft.com/office/drawing/2010/main"/>
                                    </a:ext>
                                  </a:extLst>
                                </pic:spPr>
                              </pic:pic>
                              <wps:wsp>
                                <wps:cNvPr id="53" name="Text Box 513"/>
                                <wps:cNvSpPr txBox="1"/>
                                <wps:spPr>
                                  <a:xfrm>
                                    <a:off x="233264" y="6253423"/>
                                    <a:ext cx="360333" cy="344670"/>
                                  </a:xfrm>
                                  <a:prstGeom prst="rect">
                                    <a:avLst/>
                                  </a:prstGeom>
                                  <a:noFill/>
                                  <a:ln w="6350">
                                    <a:noFill/>
                                  </a:ln>
                                </wps:spPr>
                                <wps:txbx>
                                  <w:txbxContent>
                                    <w:p w14:paraId="10D3E527" w14:textId="77777777" w:rsidR="000B5BC0" w:rsidRDefault="000B5BC0" w:rsidP="000B5BC0">
                                      <w:pPr>
                                        <w:spacing w:after="160" w:line="256" w:lineRule="auto"/>
                                        <w:rPr>
                                          <w:rFonts w:eastAsia="Calibri" w:cs="Mangal"/>
                                          <w:b/>
                                          <w:bCs/>
                                          <w:color w:val="FFFFFF"/>
                                          <w:kern w:val="24"/>
                                          <w:sz w:val="32"/>
                                          <w:szCs w:val="32"/>
                                        </w:rPr>
                                      </w:pPr>
                                      <w:r>
                                        <w:rPr>
                                          <w:rFonts w:eastAsia="Calibri" w:cs="Mangal"/>
                                          <w:b/>
                                          <w:bCs/>
                                          <w:color w:val="FFFFFF"/>
                                          <w:kern w:val="24"/>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4" name="Group 54"/>
                              <wpg:cNvGrpSpPr/>
                              <wpg:grpSpPr>
                                <a:xfrm>
                                  <a:off x="3231924" y="1278411"/>
                                  <a:ext cx="1642599" cy="1112498"/>
                                  <a:chOff x="3231924" y="1278411"/>
                                  <a:chExt cx="1642599" cy="1112498"/>
                                </a:xfrm>
                              </wpg:grpSpPr>
                              <pic:pic xmlns:pic="http://schemas.openxmlformats.org/drawingml/2006/picture">
                                <pic:nvPicPr>
                                  <pic:cNvPr id="55" name="Picture 55"/>
                                  <pic:cNvPicPr>
                                    <a:picLocks noChangeAspect="1"/>
                                  </pic:cNvPicPr>
                                </pic:nvPicPr>
                                <pic:blipFill rotWithShape="1">
                                  <a:blip r:embed="rId21" cstate="print">
                                    <a:extLst>
                                      <a:ext uri="{28A0092B-C50C-407E-A947-70E740481C1C}">
                                        <a14:useLocalDpi xmlns:a14="http://schemas.microsoft.com/office/drawing/2010/main" val="0"/>
                                      </a:ext>
                                    </a:extLst>
                                  </a:blip>
                                  <a:srcRect t="15519" r="42325"/>
                                  <a:stretch/>
                                </pic:blipFill>
                                <pic:spPr bwMode="auto">
                                  <a:xfrm>
                                    <a:off x="3302263" y="1278411"/>
                                    <a:ext cx="1572260" cy="1036320"/>
                                  </a:xfrm>
                                  <a:prstGeom prst="rect">
                                    <a:avLst/>
                                  </a:prstGeom>
                                  <a:ln>
                                    <a:noFill/>
                                  </a:ln>
                                  <a:extLst>
                                    <a:ext uri="{53640926-AAD7-44D8-BBD7-CCE9431645EC}">
                                      <a14:shadowObscured xmlns:a14="http://schemas.microsoft.com/office/drawing/2010/main"/>
                                    </a:ext>
                                  </a:extLst>
                                </pic:spPr>
                              </pic:pic>
                              <wps:wsp>
                                <wps:cNvPr id="56" name="Text Box 516"/>
                                <wps:cNvSpPr txBox="1"/>
                                <wps:spPr>
                                  <a:xfrm>
                                    <a:off x="3231924" y="1995577"/>
                                    <a:ext cx="417363" cy="395332"/>
                                  </a:xfrm>
                                  <a:prstGeom prst="rect">
                                    <a:avLst/>
                                  </a:prstGeom>
                                  <a:noFill/>
                                  <a:ln w="6350">
                                    <a:noFill/>
                                  </a:ln>
                                </wps:spPr>
                                <wps:txbx>
                                  <w:txbxContent>
                                    <w:p w14:paraId="2C0ACFC1" w14:textId="77777777" w:rsidR="000B5BC0" w:rsidRDefault="000B5BC0" w:rsidP="000B5BC0">
                                      <w:pPr>
                                        <w:spacing w:after="160" w:line="256" w:lineRule="auto"/>
                                        <w:rPr>
                                          <w:rFonts w:eastAsia="Calibri" w:cs="Mangal"/>
                                          <w:b/>
                                          <w:bCs/>
                                          <w:color w:val="FFFFFF"/>
                                          <w:kern w:val="24"/>
                                          <w:sz w:val="32"/>
                                          <w:szCs w:val="32"/>
                                        </w:rPr>
                                      </w:pPr>
                                      <w:r>
                                        <w:rPr>
                                          <w:rFonts w:eastAsia="Calibri" w:cs="Mangal"/>
                                          <w:b/>
                                          <w:bCs/>
                                          <w:color w:val="FFFFFF"/>
                                          <w:kern w:val="24"/>
                                          <w:sz w:val="32"/>
                                          <w:szCs w:val="32"/>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7" name="Group 57"/>
                              <wpg:cNvGrpSpPr/>
                              <wpg:grpSpPr>
                                <a:xfrm>
                                  <a:off x="2987175" y="5185469"/>
                                  <a:ext cx="2021183" cy="1419804"/>
                                  <a:chOff x="2987175" y="5185469"/>
                                  <a:chExt cx="1927858" cy="1388813"/>
                                </a:xfrm>
                              </wpg:grpSpPr>
                              <pic:pic xmlns:pic="http://schemas.openxmlformats.org/drawingml/2006/picture">
                                <pic:nvPicPr>
                                  <pic:cNvPr id="58" name="Picture 5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030221" y="5185469"/>
                                    <a:ext cx="1884812" cy="1388813"/>
                                  </a:xfrm>
                                  <a:prstGeom prst="rect">
                                    <a:avLst/>
                                  </a:prstGeom>
                                  <a:noFill/>
                                  <a:ln>
                                    <a:noFill/>
                                  </a:ln>
                                </pic:spPr>
                              </pic:pic>
                              <wps:wsp>
                                <wps:cNvPr id="59" name="Text Box 535"/>
                                <wps:cNvSpPr txBox="1"/>
                                <wps:spPr>
                                  <a:xfrm>
                                    <a:off x="2987175" y="6256209"/>
                                    <a:ext cx="389757" cy="311056"/>
                                  </a:xfrm>
                                  <a:prstGeom prst="rect">
                                    <a:avLst/>
                                  </a:prstGeom>
                                  <a:noFill/>
                                  <a:ln w="6350">
                                    <a:noFill/>
                                  </a:ln>
                                </wps:spPr>
                                <wps:txbx>
                                  <w:txbxContent>
                                    <w:p w14:paraId="35D0D6A3" w14:textId="77777777" w:rsidR="000B5BC0" w:rsidRDefault="000B5BC0" w:rsidP="000B5BC0">
                                      <w:pPr>
                                        <w:spacing w:after="160" w:line="256" w:lineRule="auto"/>
                                        <w:rPr>
                                          <w:rFonts w:eastAsia="Calibri" w:cs="Mangal"/>
                                          <w:b/>
                                          <w:bCs/>
                                          <w:color w:val="FFFFFF"/>
                                          <w:kern w:val="24"/>
                                          <w:sz w:val="32"/>
                                          <w:szCs w:val="32"/>
                                        </w:rPr>
                                      </w:pPr>
                                      <w:r>
                                        <w:rPr>
                                          <w:rFonts w:eastAsia="Calibri" w:cs="Mangal"/>
                                          <w:b/>
                                          <w:bCs/>
                                          <w:color w:val="FFFFFF"/>
                                          <w:kern w:val="24"/>
                                          <w:sz w:val="32"/>
                                          <w:szCs w:val="32"/>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60" name="Straight Arrow Connector 60"/>
                            <wps:cNvCnPr/>
                            <wps:spPr>
                              <a:xfrm flipH="1" flipV="1">
                                <a:off x="2061150" y="1667012"/>
                                <a:ext cx="876497" cy="819643"/>
                              </a:xfrm>
                              <a:prstGeom prst="straightConnector1">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V="1">
                                <a:off x="3032305" y="2282929"/>
                                <a:ext cx="919137" cy="966516"/>
                              </a:xfrm>
                              <a:prstGeom prst="straightConnector1">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2539572" y="3140256"/>
                                <a:ext cx="974626" cy="1153797"/>
                              </a:xfrm>
                              <a:prstGeom prst="straightConnector1">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H="1">
                                <a:off x="1906858" y="3571383"/>
                                <a:ext cx="632582" cy="722509"/>
                              </a:xfrm>
                              <a:prstGeom prst="straightConnector1">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64" name="Text Box 206"/>
                          <wps:cNvSpPr txBox="1"/>
                          <wps:spPr>
                            <a:xfrm>
                              <a:off x="734356" y="6612318"/>
                              <a:ext cx="3730083" cy="408760"/>
                            </a:xfrm>
                            <a:prstGeom prst="rect">
                              <a:avLst/>
                            </a:prstGeom>
                            <a:noFill/>
                            <a:ln w="6350">
                              <a:noFill/>
                            </a:ln>
                          </wps:spPr>
                          <wps:txbx>
                            <w:txbxContent>
                              <w:p w14:paraId="27C6F58C" w14:textId="28C67C04" w:rsidR="000B5BC0" w:rsidRDefault="000B5BC0" w:rsidP="000B5BC0">
                                <w:pPr>
                                  <w:spacing w:after="160" w:line="256" w:lineRule="auto"/>
                                  <w:jc w:val="center"/>
                                  <w:rPr>
                                    <w:rFonts w:eastAsia="Calibri" w:cs="Mangal"/>
                                    <w:b/>
                                    <w:bCs/>
                                    <w:color w:val="000000" w:themeColor="text1"/>
                                    <w:kern w:val="24"/>
                                    <w:sz w:val="20"/>
                                  </w:rPr>
                                </w:pPr>
                                <w:r>
                                  <w:rPr>
                                    <w:rFonts w:eastAsia="Calibri" w:cs="Mangal"/>
                                    <w:b/>
                                    <w:bCs/>
                                    <w:color w:val="000000" w:themeColor="text1"/>
                                    <w:kern w:val="24"/>
                                    <w:sz w:val="20"/>
                                  </w:rPr>
                                  <w:t xml:space="preserve">Gambar </w:t>
                                </w:r>
                                <w:r w:rsidR="00954DC0">
                                  <w:rPr>
                                    <w:rFonts w:eastAsia="Calibri" w:cs="Mangal"/>
                                    <w:b/>
                                    <w:bCs/>
                                    <w:color w:val="000000" w:themeColor="text1"/>
                                    <w:kern w:val="24"/>
                                    <w:sz w:val="20"/>
                                  </w:rPr>
                                  <w:t>7</w:t>
                                </w:r>
                                <w:r>
                                  <w:rPr>
                                    <w:rFonts w:eastAsia="Calibri" w:cs="Mangal"/>
                                    <w:b/>
                                    <w:bCs/>
                                    <w:color w:val="000000" w:themeColor="text1"/>
                                    <w:kern w:val="24"/>
                                    <w:sz w:val="20"/>
                                  </w:rPr>
                                  <w:t>. Lokasi 4 Jalan di Sekitar Taman Imbi</w:t>
                                </w:r>
                              </w:p>
                              <w:p w14:paraId="16C6B688" w14:textId="77777777" w:rsidR="000B5BC0" w:rsidRDefault="000B5BC0" w:rsidP="000B5BC0">
                                <w:pPr>
                                  <w:spacing w:after="160" w:line="256" w:lineRule="auto"/>
                                  <w:jc w:val="center"/>
                                  <w:rPr>
                                    <w:rFonts w:eastAsia="Calibri" w:cs="Mangal"/>
                                    <w:i/>
                                    <w:iCs/>
                                    <w:color w:val="000000" w:themeColor="text1"/>
                                    <w:kern w:val="24"/>
                                    <w:sz w:val="20"/>
                                  </w:rPr>
                                </w:pPr>
                                <w:r>
                                  <w:rPr>
                                    <w:rFonts w:eastAsia="Calibri" w:cs="Mangal"/>
                                    <w:i/>
                                    <w:iCs/>
                                    <w:color w:val="000000" w:themeColor="text1"/>
                                    <w:kern w:val="24"/>
                                    <w:sz w:val="20"/>
                                  </w:rPr>
                                  <w:t>Sumber: Dokumentasi Pribadi, 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1274063" y="2390913"/>
                            <a:ext cx="257810" cy="451993"/>
                            <a:chOff x="1274063" y="2390913"/>
                            <a:chExt cx="257810" cy="451993"/>
                          </a:xfrm>
                        </wpg:grpSpPr>
                        <wps:wsp>
                          <wps:cNvPr id="66" name="Isosceles Triangle 66"/>
                          <wps:cNvSpPr/>
                          <wps:spPr>
                            <a:xfrm>
                              <a:off x="1274063" y="2622561"/>
                              <a:ext cx="257810" cy="22034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Text Box 547"/>
                          <wps:cNvSpPr txBox="1"/>
                          <wps:spPr>
                            <a:xfrm>
                              <a:off x="1274063" y="2390913"/>
                              <a:ext cx="251803" cy="231189"/>
                            </a:xfrm>
                            <a:prstGeom prst="rect">
                              <a:avLst/>
                            </a:prstGeom>
                            <a:solidFill>
                              <a:srgbClr val="FFFF00"/>
                            </a:solidFill>
                            <a:ln w="6350">
                              <a:noFill/>
                            </a:ln>
                          </wps:spPr>
                          <wps:txbx>
                            <w:txbxContent>
                              <w:p w14:paraId="60553B7F" w14:textId="77777777" w:rsidR="000B5BC0" w:rsidRPr="000B5BC0" w:rsidRDefault="000B5BC0" w:rsidP="000B5BC0">
                                <w:pPr>
                                  <w:spacing w:after="160" w:line="256" w:lineRule="auto"/>
                                  <w:rPr>
                                    <w:rFonts w:eastAsia="Calibri" w:cs="Mangal"/>
                                    <w:color w:val="000000"/>
                                    <w:kern w:val="24"/>
                                    <w:szCs w:val="2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B5BC0">
                                  <w:rPr>
                                    <w:rFonts w:eastAsia="Calibri" w:cs="Mangal"/>
                                    <w:color w:val="000000"/>
                                    <w:kern w:val="24"/>
                                    <w:szCs w:val="2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U</w:t>
                                </w:r>
                              </w:p>
                              <w:p w14:paraId="40D86AE7" w14:textId="77777777" w:rsidR="000B5BC0" w:rsidRDefault="000B5BC0" w:rsidP="000B5BC0">
                                <w:pPr>
                                  <w:spacing w:after="160" w:line="256" w:lineRule="auto"/>
                                  <w:rPr>
                                    <w:rFonts w:eastAsia="Calibri" w:cs="Mangal"/>
                                    <w:color w:val="000000" w:themeColor="text1"/>
                                    <w:kern w:val="24"/>
                                    <w:sz w:val="24"/>
                                    <w:szCs w:val="24"/>
                                  </w:rPr>
                                </w:pPr>
                                <w:r>
                                  <w:rPr>
                                    <w:rFonts w:eastAsia="Calibri" w:cs="Mangal"/>
                                    <w:color w:val="000000" w:themeColor="tex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25D155" id="Group 3" o:spid="_x0000_s1026" style="position:absolute;left:0;text-align:left;margin-left:77.2pt;margin-top:6.1pt;width:321.3pt;height:411.5pt;z-index:251665408" coordsize="53562,702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">
                <v:group id="Group 39" o:spid="_x0000_s1027" style="position:absolute;width:53562;height:70210" coordsize="53562,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28" style="position:absolute;width:53562;height:66587" coordsize="53562,6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029" style="position:absolute;width:53562;height:66587" coordsize="53562,6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0" type="#_x0000_t75" style="position:absolute;left:15540;top:23206;width:21602;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">
                        <v:imagedata r:id="rId23" o:title="" croptop="17174f" cropbottom="20772f" cropleft="20508f" cropright="28013f"/>
                      </v:shape>
                      <v:shape id="Picture 43" o:spid="_x0000_s1031" type="#_x0000_t75" style="position:absolute;left:7775;top:-6401;width:10642;height:2538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">
                        <v:imagedata r:id="rId24" o:title="" croptop="1188f" cropbottom="1269f" cropleft="16320f" cropright="16145f"/>
                      </v:shape>
                      <v:rect id="Rectangle 44" o:spid="_x0000_s1032" style="position:absolute;width:53562;height:6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" filled="f" strokecolor="black [3213]" strokeweight="1.5pt"/>
                      <v:shape id="Picture 45" o:spid="_x0000_s1033" type="#_x0000_t75" style="position:absolute;left:8946;top:32132;width:11298;height:281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">
                        <v:imagedata r:id="rId25" o:title="" croptop="462f" cropbottom="809f" cropleft="16950f" cropright="16317f"/>
                      </v:shape>
                      <v:shape id="Picture 46" o:spid="_x0000_s1034" type="#_x0000_t75" style="position:absolute;left:33329;top:-5839;width:12166;height:244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">
                        <v:imagedata r:id="rId26" o:title="" croptop="866f" cropbottom="1269f" cropleft="13298f" cropright="12774f"/>
                      </v:shape>
                      <v:shape id="Picture 47" o:spid="_x0000_s1035" type="#_x0000_t75" style="position:absolute;left:34545;top:34769;width:11915;height:222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">
                        <v:imagedata r:id="rId27" o:title="" croptop="1100f" cropbottom="377f" cropleft="11115f" cropright="11532f"/>
                      </v:shape>
                      <v:group id="Group 48" o:spid="_x0000_s1036" style="position:absolute;left:4643;top:10880;width:15968;height:12267" coordorigin="4643,10966" coordsize="13783,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49" o:spid="_x0000_s1037" type="#_x0000_t75" style="position:absolute;left:5453;top:10966;width:12973;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">
                          <v:imagedata r:id="rId28" o:title="" croptop="6217f" cropleft="14253f" cropright="15177f"/>
                        </v:shape>
                        <v:shapetype id="_x0000_t202" coordsize="21600,21600" o:spt="202" path="m,l,21600r21600,l21600,xe">
                          <v:stroke joinstyle="miter"/>
                          <v:path gradientshapeok="t" o:connecttype="rect"/>
                        </v:shapetype>
                        <v:shape id="Text Box 4" o:spid="_x0000_s1038" type="#_x0000_t202" style="position:absolute;left:4643;top:18215;width:360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9529968" w14:textId="77777777" w:rsidR="000B5BC0" w:rsidRDefault="000B5BC0" w:rsidP="000B5BC0">
                                <w:pPr>
                                  <w:spacing w:after="160" w:line="256" w:lineRule="auto"/>
                                  <w:rPr>
                                    <w:rFonts w:eastAsia="Calibri" w:cs="Mangal"/>
                                    <w:b/>
                                    <w:bCs/>
                                    <w:color w:val="FFFFFF"/>
                                    <w:kern w:val="24"/>
                                    <w:sz w:val="32"/>
                                    <w:szCs w:val="32"/>
                                  </w:rPr>
                                </w:pPr>
                                <w:r>
                                  <w:rPr>
                                    <w:rFonts w:eastAsia="Calibri" w:cs="Mangal"/>
                                    <w:b/>
                                    <w:bCs/>
                                    <w:color w:val="FFFFFF"/>
                                    <w:kern w:val="24"/>
                                    <w:sz w:val="32"/>
                                    <w:szCs w:val="32"/>
                                  </w:rPr>
                                  <w:t>A</w:t>
                                </w:r>
                              </w:p>
                            </w:txbxContent>
                          </v:textbox>
                        </v:shape>
                      </v:group>
                      <v:group id="Group 51" o:spid="_x0000_s1039" style="position:absolute;left:2332;top:52726;width:19216;height:13254" coordorigin="2332,52726" coordsize="19215,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040" type="#_x0000_t75" style="position:absolute;left:2485;top:52726;width:19063;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">
                          <v:imagedata r:id="rId29" o:title="" croptop="6021f"/>
                        </v:shape>
                        <v:shape id="Text Box 513" o:spid="_x0000_s1041" type="#_x0000_t202" style="position:absolute;left:2332;top:62534;width:3603;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10D3E527" w14:textId="77777777" w:rsidR="000B5BC0" w:rsidRDefault="000B5BC0" w:rsidP="000B5BC0">
                                <w:pPr>
                                  <w:spacing w:after="160" w:line="256" w:lineRule="auto"/>
                                  <w:rPr>
                                    <w:rFonts w:eastAsia="Calibri" w:cs="Mangal"/>
                                    <w:b/>
                                    <w:bCs/>
                                    <w:color w:val="FFFFFF"/>
                                    <w:kern w:val="24"/>
                                    <w:sz w:val="32"/>
                                    <w:szCs w:val="32"/>
                                  </w:rPr>
                                </w:pPr>
                                <w:r>
                                  <w:rPr>
                                    <w:rFonts w:eastAsia="Calibri" w:cs="Mangal"/>
                                    <w:b/>
                                    <w:bCs/>
                                    <w:color w:val="FFFFFF"/>
                                    <w:kern w:val="24"/>
                                    <w:sz w:val="32"/>
                                    <w:szCs w:val="32"/>
                                  </w:rPr>
                                  <w:t>B</w:t>
                                </w:r>
                              </w:p>
                            </w:txbxContent>
                          </v:textbox>
                        </v:shape>
                      </v:group>
                      <v:group id="Group 54" o:spid="_x0000_s1042" style="position:absolute;left:32319;top:12784;width:16426;height:11125" coordorigin="32319,12784" coordsize="16425,1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43" type="#_x0000_t75" style="position:absolute;left:33022;top:12784;width:15723;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">
                          <v:imagedata r:id="rId30" o:title="" croptop="10171f" cropright="27738f"/>
                        </v:shape>
                        <v:shape id="Text Box 516" o:spid="_x0000_s1044" type="#_x0000_t202" style="position:absolute;left:32319;top:19955;width:4173;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2C0ACFC1" w14:textId="77777777" w:rsidR="000B5BC0" w:rsidRDefault="000B5BC0" w:rsidP="000B5BC0">
                                <w:pPr>
                                  <w:spacing w:after="160" w:line="256" w:lineRule="auto"/>
                                  <w:rPr>
                                    <w:rFonts w:eastAsia="Calibri" w:cs="Mangal"/>
                                    <w:b/>
                                    <w:bCs/>
                                    <w:color w:val="FFFFFF"/>
                                    <w:kern w:val="24"/>
                                    <w:sz w:val="32"/>
                                    <w:szCs w:val="32"/>
                                  </w:rPr>
                                </w:pPr>
                                <w:r>
                                  <w:rPr>
                                    <w:rFonts w:eastAsia="Calibri" w:cs="Mangal"/>
                                    <w:b/>
                                    <w:bCs/>
                                    <w:color w:val="FFFFFF"/>
                                    <w:kern w:val="24"/>
                                    <w:sz w:val="32"/>
                                    <w:szCs w:val="32"/>
                                  </w:rPr>
                                  <w:t>C</w:t>
                                </w:r>
                              </w:p>
                            </w:txbxContent>
                          </v:textbox>
                        </v:shape>
                      </v:group>
                      <v:group id="Group 57" o:spid="_x0000_s1045" style="position:absolute;left:29871;top:51854;width:20212;height:14198" coordorigin="29871,51854" coordsize="19278,1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8" o:spid="_x0000_s1046" type="#_x0000_t75" style="position:absolute;left:30302;top:51854;width:18848;height:1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">
                          <v:imagedata r:id="rId31" o:title=""/>
                        </v:shape>
                        <v:shape id="Text Box 535" o:spid="_x0000_s1047" type="#_x0000_t202" style="position:absolute;left:29871;top:62562;width:389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35D0D6A3" w14:textId="77777777" w:rsidR="000B5BC0" w:rsidRDefault="000B5BC0" w:rsidP="000B5BC0">
                                <w:pPr>
                                  <w:spacing w:after="160" w:line="256" w:lineRule="auto"/>
                                  <w:rPr>
                                    <w:rFonts w:eastAsia="Calibri" w:cs="Mangal"/>
                                    <w:b/>
                                    <w:bCs/>
                                    <w:color w:val="FFFFFF"/>
                                    <w:kern w:val="24"/>
                                    <w:sz w:val="32"/>
                                    <w:szCs w:val="32"/>
                                  </w:rPr>
                                </w:pPr>
                                <w:r>
                                  <w:rPr>
                                    <w:rFonts w:eastAsia="Calibri" w:cs="Mangal"/>
                                    <w:b/>
                                    <w:bCs/>
                                    <w:color w:val="FFFFFF"/>
                                    <w:kern w:val="24"/>
                                    <w:sz w:val="32"/>
                                    <w:szCs w:val="32"/>
                                  </w:rPr>
                                  <w:t>D</w:t>
                                </w:r>
                              </w:p>
                            </w:txbxContent>
                          </v:textbox>
                        </v:shape>
                      </v:group>
                    </v:group>
                    <v:shapetype id="_x0000_t32" coordsize="21600,21600" o:spt="32" o:oned="t" path="m,l21600,21600e" filled="f">
                      <v:path arrowok="t" fillok="f" o:connecttype="none"/>
                      <o:lock v:ext="edit" shapetype="t"/>
                    </v:shapetype>
                    <v:shape id="Straight Arrow Connector 60" o:spid="_x0000_s1048" type="#_x0000_t32" style="position:absolute;left:20611;top:16670;width:8765;height:8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" strokecolor="black [3213]" strokeweight="2.25pt">
                      <v:stroke dashstyle="1 1" endarrow="block"/>
                    </v:shape>
                    <v:shape id="Straight Arrow Connector 61" o:spid="_x0000_s1049" type="#_x0000_t32" style="position:absolute;left:30323;top:22829;width:9191;height:96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" strokecolor="black [3213]" strokeweight="2.25pt">
                      <v:stroke dashstyle="1 1" endarrow="block"/>
                    </v:shape>
                    <v:shape id="Straight Arrow Connector 62" o:spid="_x0000_s1050" type="#_x0000_t32" style="position:absolute;left:25395;top:31402;width:9746;height:11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" strokecolor="black [3213]" strokeweight="2.25pt">
                      <v:stroke dashstyle="1 1" endarrow="block"/>
                    </v:shape>
                    <v:shape id="Straight Arrow Connector 63" o:spid="_x0000_s1051" type="#_x0000_t32" style="position:absolute;left:19068;top:35713;width:6326;height:7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" strokecolor="black [3213]" strokeweight="2.25pt">
                      <v:stroke dashstyle="1 1" endarrow="block"/>
                    </v:shape>
                  </v:group>
                  <v:shape id="Text Box 206" o:spid="_x0000_s1052" type="#_x0000_t202" style="position:absolute;left:7343;top:66123;width:37301;height: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27C6F58C" w14:textId="28C67C04" w:rsidR="000B5BC0" w:rsidRDefault="000B5BC0" w:rsidP="000B5BC0">
                          <w:pPr>
                            <w:spacing w:after="160" w:line="256" w:lineRule="auto"/>
                            <w:jc w:val="center"/>
                            <w:rPr>
                              <w:rFonts w:eastAsia="Calibri" w:cs="Mangal"/>
                              <w:b/>
                              <w:bCs/>
                              <w:color w:val="000000" w:themeColor="text1"/>
                              <w:kern w:val="24"/>
                              <w:sz w:val="20"/>
                            </w:rPr>
                          </w:pPr>
                          <w:r>
                            <w:rPr>
                              <w:rFonts w:eastAsia="Calibri" w:cs="Mangal"/>
                              <w:b/>
                              <w:bCs/>
                              <w:color w:val="000000" w:themeColor="text1"/>
                              <w:kern w:val="24"/>
                              <w:sz w:val="20"/>
                            </w:rPr>
                            <w:t xml:space="preserve">Gambar </w:t>
                          </w:r>
                          <w:r w:rsidR="00954DC0">
                            <w:rPr>
                              <w:rFonts w:eastAsia="Calibri" w:cs="Mangal"/>
                              <w:b/>
                              <w:bCs/>
                              <w:color w:val="000000" w:themeColor="text1"/>
                              <w:kern w:val="24"/>
                              <w:sz w:val="20"/>
                            </w:rPr>
                            <w:t>7</w:t>
                          </w:r>
                          <w:r>
                            <w:rPr>
                              <w:rFonts w:eastAsia="Calibri" w:cs="Mangal"/>
                              <w:b/>
                              <w:bCs/>
                              <w:color w:val="000000" w:themeColor="text1"/>
                              <w:kern w:val="24"/>
                              <w:sz w:val="20"/>
                            </w:rPr>
                            <w:t>. Lokasi 4 Jalan di Sekitar Taman Imbi</w:t>
                          </w:r>
                        </w:p>
                        <w:p w14:paraId="16C6B688" w14:textId="77777777" w:rsidR="000B5BC0" w:rsidRDefault="000B5BC0" w:rsidP="000B5BC0">
                          <w:pPr>
                            <w:spacing w:after="160" w:line="256" w:lineRule="auto"/>
                            <w:jc w:val="center"/>
                            <w:rPr>
                              <w:rFonts w:eastAsia="Calibri" w:cs="Mangal"/>
                              <w:i/>
                              <w:iCs/>
                              <w:color w:val="000000" w:themeColor="text1"/>
                              <w:kern w:val="24"/>
                              <w:sz w:val="20"/>
                            </w:rPr>
                          </w:pPr>
                          <w:r>
                            <w:rPr>
                              <w:rFonts w:eastAsia="Calibri" w:cs="Mangal"/>
                              <w:i/>
                              <w:iCs/>
                              <w:color w:val="000000" w:themeColor="text1"/>
                              <w:kern w:val="24"/>
                              <w:sz w:val="20"/>
                            </w:rPr>
                            <w:t>Sumber: Dokumentasi Pribadi, 2021</w:t>
                          </w:r>
                        </w:p>
                      </w:txbxContent>
                    </v:textbox>
                  </v:shape>
                </v:group>
                <v:group id="Group 65" o:spid="_x0000_s1053" style="position:absolute;left:12740;top:23909;width:2578;height:4520" coordorigin="12740,23909" coordsize="2578,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6" o:spid="_x0000_s1054" type="#_x0000_t5" style="position:absolute;left:12740;top:26225;width:2578;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" fillcolor="red" stroked="f" strokeweight="2pt"/>
                  <v:shape id="Text Box 547" o:spid="_x0000_s1055" type="#_x0000_t202" style="position:absolute;left:12740;top:23909;width:251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" fillcolor="yellow" stroked="f" strokeweight=".5pt">
                    <v:textbox>
                      <w:txbxContent>
                        <w:p w14:paraId="60553B7F" w14:textId="77777777" w:rsidR="000B5BC0" w:rsidRPr="000B5BC0" w:rsidRDefault="000B5BC0" w:rsidP="000B5BC0">
                          <w:pPr>
                            <w:spacing w:after="160" w:line="256" w:lineRule="auto"/>
                            <w:rPr>
                              <w:rFonts w:eastAsia="Calibri" w:cs="Mangal"/>
                              <w:color w:val="000000"/>
                              <w:kern w:val="24"/>
                              <w:szCs w:val="2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B5BC0">
                            <w:rPr>
                              <w:rFonts w:eastAsia="Calibri" w:cs="Mangal"/>
                              <w:color w:val="000000"/>
                              <w:kern w:val="24"/>
                              <w:szCs w:val="2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U</w:t>
                          </w:r>
                        </w:p>
                        <w:p w14:paraId="40D86AE7" w14:textId="77777777" w:rsidR="000B5BC0" w:rsidRDefault="000B5BC0" w:rsidP="000B5BC0">
                          <w:pPr>
                            <w:spacing w:after="160" w:line="256" w:lineRule="auto"/>
                            <w:rPr>
                              <w:rFonts w:eastAsia="Calibri" w:cs="Mangal"/>
                              <w:color w:val="000000" w:themeColor="text1"/>
                              <w:kern w:val="24"/>
                              <w:sz w:val="24"/>
                              <w:szCs w:val="24"/>
                            </w:rPr>
                          </w:pPr>
                          <w:r>
                            <w:rPr>
                              <w:rFonts w:eastAsia="Calibri" w:cs="Mangal"/>
                              <w:color w:val="000000" w:themeColor="text1"/>
                              <w:kern w:val="24"/>
                            </w:rPr>
                            <w:t> </w:t>
                          </w:r>
                        </w:p>
                      </w:txbxContent>
                    </v:textbox>
                  </v:shape>
                </v:group>
              </v:group>
            </w:pict>
          </mc:Fallback>
        </mc:AlternateContent>
      </w:r>
    </w:p>
    <w:p w14:paraId="0640B850" w14:textId="2C5E1FF2" w:rsidR="000B5BC0" w:rsidRDefault="000B5BC0" w:rsidP="00456577">
      <w:pPr>
        <w:spacing w:line="240" w:lineRule="auto"/>
        <w:ind w:firstLine="851"/>
        <w:rPr>
          <w:b/>
          <w:bCs/>
        </w:rPr>
      </w:pPr>
    </w:p>
    <w:p w14:paraId="167A40F4" w14:textId="285C0E8D" w:rsidR="000B5BC0" w:rsidRDefault="000B5BC0" w:rsidP="00456577">
      <w:pPr>
        <w:spacing w:line="240" w:lineRule="auto"/>
        <w:ind w:firstLine="851"/>
        <w:rPr>
          <w:b/>
          <w:bCs/>
        </w:rPr>
      </w:pPr>
    </w:p>
    <w:p w14:paraId="750030E9" w14:textId="1FC20A05" w:rsidR="000B5BC0" w:rsidRDefault="000B5BC0" w:rsidP="00456577">
      <w:pPr>
        <w:spacing w:line="240" w:lineRule="auto"/>
        <w:ind w:firstLine="851"/>
        <w:rPr>
          <w:b/>
          <w:bCs/>
        </w:rPr>
      </w:pPr>
    </w:p>
    <w:p w14:paraId="66F89ED2" w14:textId="24613B53" w:rsidR="000B5BC0" w:rsidRDefault="000B5BC0" w:rsidP="00456577">
      <w:pPr>
        <w:spacing w:line="240" w:lineRule="auto"/>
        <w:ind w:firstLine="851"/>
        <w:rPr>
          <w:b/>
          <w:bCs/>
        </w:rPr>
      </w:pPr>
    </w:p>
    <w:p w14:paraId="59E910DA" w14:textId="37862637" w:rsidR="000B5BC0" w:rsidRDefault="000B5BC0" w:rsidP="00456577">
      <w:pPr>
        <w:spacing w:line="240" w:lineRule="auto"/>
        <w:ind w:firstLine="851"/>
        <w:rPr>
          <w:b/>
          <w:bCs/>
        </w:rPr>
      </w:pPr>
    </w:p>
    <w:p w14:paraId="57A12F3B" w14:textId="2FFA2BDD" w:rsidR="000B5BC0" w:rsidRDefault="0057791B" w:rsidP="00456577">
      <w:pPr>
        <w:spacing w:line="240" w:lineRule="auto"/>
        <w:ind w:firstLine="851"/>
        <w:rPr>
          <w:b/>
          <w:bCs/>
        </w:rPr>
      </w:pPr>
      <w:r>
        <w:rPr>
          <w:b/>
          <w:bCs/>
          <w:noProof/>
        </w:rPr>
        <mc:AlternateContent>
          <mc:Choice Requires="wps">
            <w:drawing>
              <wp:anchor distT="0" distB="0" distL="114300" distR="114300" simplePos="0" relativeHeight="251667456" behindDoc="0" locked="0" layoutInCell="1" allowOverlap="1" wp14:anchorId="6DE9B54C" wp14:editId="56152BEA">
                <wp:simplePos x="0" y="0"/>
                <wp:positionH relativeFrom="column">
                  <wp:posOffset>979170</wp:posOffset>
                </wp:positionH>
                <wp:positionV relativeFrom="paragraph">
                  <wp:posOffset>184361</wp:posOffset>
                </wp:positionV>
                <wp:extent cx="779963" cy="584466"/>
                <wp:effectExtent l="0" t="0" r="0" b="6350"/>
                <wp:wrapNone/>
                <wp:docPr id="73" name="Text Box 73"/>
                <wp:cNvGraphicFramePr/>
                <a:graphic xmlns:a="http://schemas.openxmlformats.org/drawingml/2006/main">
                  <a:graphicData uri="http://schemas.microsoft.com/office/word/2010/wordprocessingShape">
                    <wps:wsp>
                      <wps:cNvSpPr txBox="1"/>
                      <wps:spPr>
                        <a:xfrm>
                          <a:off x="0" y="0"/>
                          <a:ext cx="779963" cy="584466"/>
                        </a:xfrm>
                        <a:prstGeom prst="rect">
                          <a:avLst/>
                        </a:prstGeom>
                        <a:noFill/>
                        <a:ln w="6350">
                          <a:noFill/>
                        </a:ln>
                      </wps:spPr>
                      <wps:txbx>
                        <w:txbxContent>
                          <w:p w14:paraId="7019FC80" w14:textId="3CB55656" w:rsidR="0057791B" w:rsidRPr="0057791B" w:rsidRDefault="0057791B">
                            <w:pPr>
                              <w:rPr>
                                <w:color w:val="FFFFFF" w:themeColor="background1"/>
                              </w:rPr>
                            </w:pPr>
                            <w:r w:rsidRPr="0057791B">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E9B54C" id="Text Box 73" o:spid="_x0000_s1056" type="#_x0000_t202" style="position:absolute;left:0;text-align:left;margin-left:77.1pt;margin-top:14.5pt;width:61.4pt;height:4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" filled="f" stroked="f" strokeweight=".5pt">
                <v:textbox>
                  <w:txbxContent>
                    <w:p w14:paraId="7019FC80" w14:textId="3CB55656" w:rsidR="0057791B" w:rsidRPr="0057791B" w:rsidRDefault="0057791B">
                      <w:pPr>
                        <w:rPr>
                          <w:color w:val="FFFFFF" w:themeColor="background1"/>
                        </w:rPr>
                      </w:pPr>
                      <w:r w:rsidRPr="0057791B">
                        <w:rPr>
                          <w:color w:val="FFFFFF" w:themeColor="background1"/>
                        </w:rPr>
                        <w:t>a</w:t>
                      </w:r>
                    </w:p>
                  </w:txbxContent>
                </v:textbox>
              </v:shape>
            </w:pict>
          </mc:Fallback>
        </mc:AlternateContent>
      </w:r>
    </w:p>
    <w:p w14:paraId="094E79CB" w14:textId="22BEE6C5" w:rsidR="000B5BC0" w:rsidRDefault="0057791B" w:rsidP="00456577">
      <w:pPr>
        <w:spacing w:line="240" w:lineRule="auto"/>
        <w:ind w:firstLine="851"/>
        <w:rPr>
          <w:b/>
          <w:bCs/>
        </w:rPr>
      </w:pPr>
      <w:r>
        <w:rPr>
          <w:b/>
          <w:bCs/>
          <w:noProof/>
        </w:rPr>
        <mc:AlternateContent>
          <mc:Choice Requires="wps">
            <w:drawing>
              <wp:anchor distT="0" distB="0" distL="114300" distR="114300" simplePos="0" relativeHeight="251669504" behindDoc="0" locked="0" layoutInCell="1" allowOverlap="1" wp14:anchorId="1CC781B8" wp14:editId="51B4C8F0">
                <wp:simplePos x="0" y="0"/>
                <wp:positionH relativeFrom="column">
                  <wp:posOffset>3086100</wp:posOffset>
                </wp:positionH>
                <wp:positionV relativeFrom="paragraph">
                  <wp:posOffset>77415</wp:posOffset>
                </wp:positionV>
                <wp:extent cx="779963" cy="584466"/>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779963" cy="584466"/>
                        </a:xfrm>
                        <a:prstGeom prst="rect">
                          <a:avLst/>
                        </a:prstGeom>
                        <a:noFill/>
                        <a:ln w="6350">
                          <a:noFill/>
                        </a:ln>
                      </wps:spPr>
                      <wps:txbx>
                        <w:txbxContent>
                          <w:p w14:paraId="2E5A0437" w14:textId="12998582" w:rsidR="0057791B" w:rsidRPr="0057791B" w:rsidRDefault="0057791B" w:rsidP="0057791B">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C781B8" id="Text Box 74" o:spid="_x0000_s1057" type="#_x0000_t202" style="position:absolute;left:0;text-align:left;margin-left:243pt;margin-top:6.1pt;width:61.4pt;height:4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brGwIAADI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" filled="f" stroked="f" strokeweight=".5pt">
                <v:textbox>
                  <w:txbxContent>
                    <w:p w14:paraId="2E5A0437" w14:textId="12998582" w:rsidR="0057791B" w:rsidRPr="0057791B" w:rsidRDefault="0057791B" w:rsidP="0057791B">
                      <w:pPr>
                        <w:rPr>
                          <w:color w:val="FFFFFF" w:themeColor="background1"/>
                        </w:rPr>
                      </w:pPr>
                      <w:r>
                        <w:rPr>
                          <w:color w:val="FFFFFF" w:themeColor="background1"/>
                        </w:rPr>
                        <w:t>b</w:t>
                      </w:r>
                    </w:p>
                  </w:txbxContent>
                </v:textbox>
              </v:shape>
            </w:pict>
          </mc:Fallback>
        </mc:AlternateContent>
      </w:r>
    </w:p>
    <w:p w14:paraId="66C14F91" w14:textId="2F1DEF46" w:rsidR="000B5BC0" w:rsidRDefault="000B5BC0" w:rsidP="00456577">
      <w:pPr>
        <w:spacing w:line="240" w:lineRule="auto"/>
        <w:ind w:firstLine="851"/>
        <w:rPr>
          <w:b/>
          <w:bCs/>
        </w:rPr>
      </w:pPr>
    </w:p>
    <w:p w14:paraId="6EE4E312" w14:textId="70109550" w:rsidR="000B5BC0" w:rsidRDefault="000B5BC0" w:rsidP="00456577">
      <w:pPr>
        <w:spacing w:line="240" w:lineRule="auto"/>
        <w:ind w:firstLine="851"/>
        <w:rPr>
          <w:b/>
          <w:bCs/>
        </w:rPr>
      </w:pPr>
    </w:p>
    <w:p w14:paraId="2CDB83B0" w14:textId="7960E5D2" w:rsidR="000B5BC0" w:rsidRDefault="000B5BC0" w:rsidP="00456577">
      <w:pPr>
        <w:spacing w:line="240" w:lineRule="auto"/>
        <w:ind w:firstLine="851"/>
        <w:rPr>
          <w:b/>
          <w:bCs/>
        </w:rPr>
      </w:pPr>
    </w:p>
    <w:p w14:paraId="4E4AA6FA" w14:textId="76FE0EB5" w:rsidR="000B5BC0" w:rsidRDefault="000B5BC0" w:rsidP="00456577">
      <w:pPr>
        <w:spacing w:line="240" w:lineRule="auto"/>
        <w:ind w:firstLine="851"/>
        <w:rPr>
          <w:b/>
          <w:bCs/>
        </w:rPr>
      </w:pPr>
    </w:p>
    <w:p w14:paraId="6235998D" w14:textId="24F514D4" w:rsidR="000B5BC0" w:rsidRDefault="000B5BC0" w:rsidP="00456577">
      <w:pPr>
        <w:spacing w:line="240" w:lineRule="auto"/>
        <w:ind w:firstLine="851"/>
        <w:rPr>
          <w:b/>
          <w:bCs/>
        </w:rPr>
      </w:pPr>
    </w:p>
    <w:p w14:paraId="56D04631" w14:textId="1C38DAF6" w:rsidR="000B5BC0" w:rsidRDefault="000B5BC0" w:rsidP="00456577">
      <w:pPr>
        <w:spacing w:line="240" w:lineRule="auto"/>
        <w:ind w:firstLine="851"/>
        <w:rPr>
          <w:b/>
          <w:bCs/>
        </w:rPr>
      </w:pPr>
    </w:p>
    <w:p w14:paraId="1777ADF1" w14:textId="1E0AA752" w:rsidR="000B5BC0" w:rsidRDefault="000B5BC0" w:rsidP="00456577">
      <w:pPr>
        <w:spacing w:line="240" w:lineRule="auto"/>
        <w:ind w:firstLine="851"/>
        <w:rPr>
          <w:b/>
          <w:bCs/>
        </w:rPr>
      </w:pPr>
    </w:p>
    <w:p w14:paraId="199BB0E2" w14:textId="468333C9" w:rsidR="000B5BC0" w:rsidRDefault="000B5BC0" w:rsidP="00456577">
      <w:pPr>
        <w:spacing w:line="240" w:lineRule="auto"/>
        <w:ind w:firstLine="851"/>
        <w:rPr>
          <w:b/>
          <w:bCs/>
        </w:rPr>
      </w:pPr>
    </w:p>
    <w:p w14:paraId="449DAFF3" w14:textId="56B4FA60" w:rsidR="000B5BC0" w:rsidRDefault="000B5BC0" w:rsidP="00456577">
      <w:pPr>
        <w:spacing w:line="240" w:lineRule="auto"/>
        <w:ind w:firstLine="851"/>
        <w:rPr>
          <w:b/>
          <w:bCs/>
        </w:rPr>
      </w:pPr>
    </w:p>
    <w:p w14:paraId="2744293F" w14:textId="1C42450E" w:rsidR="000B5BC0" w:rsidRDefault="000B5BC0" w:rsidP="00456577">
      <w:pPr>
        <w:spacing w:line="240" w:lineRule="auto"/>
        <w:ind w:firstLine="851"/>
        <w:rPr>
          <w:b/>
          <w:bCs/>
        </w:rPr>
      </w:pPr>
    </w:p>
    <w:p w14:paraId="799782D5" w14:textId="4D04C7FA" w:rsidR="000B5BC0" w:rsidRDefault="000B5BC0" w:rsidP="00456577">
      <w:pPr>
        <w:spacing w:line="240" w:lineRule="auto"/>
        <w:ind w:firstLine="851"/>
        <w:rPr>
          <w:b/>
          <w:bCs/>
        </w:rPr>
      </w:pPr>
    </w:p>
    <w:p w14:paraId="762E97E8" w14:textId="4C14E8B3" w:rsidR="000B5BC0" w:rsidRDefault="000B5BC0" w:rsidP="00456577">
      <w:pPr>
        <w:spacing w:line="240" w:lineRule="auto"/>
        <w:ind w:firstLine="851"/>
        <w:rPr>
          <w:b/>
          <w:bCs/>
        </w:rPr>
      </w:pPr>
    </w:p>
    <w:p w14:paraId="6BCC47ED" w14:textId="6AF7DD66" w:rsidR="000B5BC0" w:rsidRDefault="000B5BC0" w:rsidP="00456577">
      <w:pPr>
        <w:spacing w:line="240" w:lineRule="auto"/>
        <w:ind w:firstLine="851"/>
        <w:rPr>
          <w:b/>
          <w:bCs/>
        </w:rPr>
      </w:pPr>
    </w:p>
    <w:p w14:paraId="1AA39FCB" w14:textId="0E25898A" w:rsidR="000B5BC0" w:rsidRDefault="000B5BC0" w:rsidP="00456577">
      <w:pPr>
        <w:spacing w:line="240" w:lineRule="auto"/>
        <w:ind w:firstLine="851"/>
        <w:rPr>
          <w:b/>
          <w:bCs/>
        </w:rPr>
      </w:pPr>
    </w:p>
    <w:p w14:paraId="3A36FF3B" w14:textId="62272BF1" w:rsidR="000B5BC0" w:rsidRDefault="0057791B" w:rsidP="00456577">
      <w:pPr>
        <w:spacing w:line="240" w:lineRule="auto"/>
        <w:ind w:firstLine="851"/>
        <w:rPr>
          <w:b/>
          <w:bCs/>
        </w:rPr>
      </w:pPr>
      <w:r>
        <w:rPr>
          <w:b/>
          <w:bCs/>
          <w:noProof/>
        </w:rPr>
        <mc:AlternateContent>
          <mc:Choice Requires="wps">
            <w:drawing>
              <wp:anchor distT="0" distB="0" distL="114300" distR="114300" simplePos="0" relativeHeight="251673600" behindDoc="0" locked="0" layoutInCell="1" allowOverlap="1" wp14:anchorId="3212B3F6" wp14:editId="5C26FEE3">
                <wp:simplePos x="0" y="0"/>
                <wp:positionH relativeFrom="column">
                  <wp:posOffset>2874909</wp:posOffset>
                </wp:positionH>
                <wp:positionV relativeFrom="paragraph">
                  <wp:posOffset>78952</wp:posOffset>
                </wp:positionV>
                <wp:extent cx="779963" cy="584466"/>
                <wp:effectExtent l="0" t="0" r="0" b="6350"/>
                <wp:wrapNone/>
                <wp:docPr id="76" name="Text Box 76"/>
                <wp:cNvGraphicFramePr/>
                <a:graphic xmlns:a="http://schemas.openxmlformats.org/drawingml/2006/main">
                  <a:graphicData uri="http://schemas.microsoft.com/office/word/2010/wordprocessingShape">
                    <wps:wsp>
                      <wps:cNvSpPr txBox="1"/>
                      <wps:spPr>
                        <a:xfrm>
                          <a:off x="0" y="0"/>
                          <a:ext cx="779963" cy="584466"/>
                        </a:xfrm>
                        <a:prstGeom prst="rect">
                          <a:avLst/>
                        </a:prstGeom>
                        <a:noFill/>
                        <a:ln w="6350">
                          <a:noFill/>
                        </a:ln>
                      </wps:spPr>
                      <wps:txbx>
                        <w:txbxContent>
                          <w:p w14:paraId="468FAC99" w14:textId="5134AA51" w:rsidR="0057791B" w:rsidRPr="0057791B" w:rsidRDefault="0057791B" w:rsidP="0057791B">
                            <w:pPr>
                              <w:rPr>
                                <w:color w:val="FFFFFF" w:themeColor="background1"/>
                              </w:rPr>
                            </w:pPr>
                            <w:r>
                              <w:rPr>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12B3F6" id="Text Box 76" o:spid="_x0000_s1058" type="#_x0000_t202" style="position:absolute;left:0;text-align:left;margin-left:226.35pt;margin-top:6.2pt;width:61.4pt;height:4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" filled="f" stroked="f" strokeweight=".5pt">
                <v:textbox>
                  <w:txbxContent>
                    <w:p w14:paraId="468FAC99" w14:textId="5134AA51" w:rsidR="0057791B" w:rsidRPr="0057791B" w:rsidRDefault="0057791B" w:rsidP="0057791B">
                      <w:pPr>
                        <w:rPr>
                          <w:color w:val="FFFFFF" w:themeColor="background1"/>
                        </w:rPr>
                      </w:pPr>
                      <w:r>
                        <w:rPr>
                          <w:color w:val="FFFFFF" w:themeColor="background1"/>
                        </w:rPr>
                        <w:t>d</w:t>
                      </w:r>
                    </w:p>
                  </w:txbxContent>
                </v:textbox>
              </v:shape>
            </w:pict>
          </mc:Fallback>
        </mc:AlternateContent>
      </w:r>
      <w:r>
        <w:rPr>
          <w:b/>
          <w:bCs/>
          <w:noProof/>
        </w:rPr>
        <mc:AlternateContent>
          <mc:Choice Requires="wps">
            <w:drawing>
              <wp:anchor distT="0" distB="0" distL="114300" distR="114300" simplePos="0" relativeHeight="251671552" behindDoc="0" locked="0" layoutInCell="1" allowOverlap="1" wp14:anchorId="7C4FD8A4" wp14:editId="42C6C9E1">
                <wp:simplePos x="0" y="0"/>
                <wp:positionH relativeFrom="column">
                  <wp:posOffset>758966</wp:posOffset>
                </wp:positionH>
                <wp:positionV relativeFrom="paragraph">
                  <wp:posOffset>36407</wp:posOffset>
                </wp:positionV>
                <wp:extent cx="779963" cy="584466"/>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779963" cy="584466"/>
                        </a:xfrm>
                        <a:prstGeom prst="rect">
                          <a:avLst/>
                        </a:prstGeom>
                        <a:noFill/>
                        <a:ln w="6350">
                          <a:noFill/>
                        </a:ln>
                      </wps:spPr>
                      <wps:txbx>
                        <w:txbxContent>
                          <w:p w14:paraId="26A396C8" w14:textId="3A897664" w:rsidR="0057791B" w:rsidRPr="0057791B" w:rsidRDefault="0057791B" w:rsidP="0057791B">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FD8A4" id="Text Box 75" o:spid="_x0000_s1059" type="#_x0000_t202" style="position:absolute;left:0;text-align:left;margin-left:59.75pt;margin-top:2.85pt;width:61.4pt;height:4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xlGwIAADI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" filled="f" stroked="f" strokeweight=".5pt">
                <v:textbox>
                  <w:txbxContent>
                    <w:p w14:paraId="26A396C8" w14:textId="3A897664" w:rsidR="0057791B" w:rsidRPr="0057791B" w:rsidRDefault="0057791B" w:rsidP="0057791B">
                      <w:pPr>
                        <w:rPr>
                          <w:color w:val="FFFFFF" w:themeColor="background1"/>
                        </w:rPr>
                      </w:pPr>
                      <w:r>
                        <w:rPr>
                          <w:color w:val="FFFFFF" w:themeColor="background1"/>
                        </w:rPr>
                        <w:t>c</w:t>
                      </w:r>
                    </w:p>
                  </w:txbxContent>
                </v:textbox>
              </v:shape>
            </w:pict>
          </mc:Fallback>
        </mc:AlternateContent>
      </w:r>
    </w:p>
    <w:p w14:paraId="394E4302" w14:textId="2D7775FF" w:rsidR="000B5BC0" w:rsidRDefault="000B5BC0" w:rsidP="00456577">
      <w:pPr>
        <w:spacing w:line="240" w:lineRule="auto"/>
        <w:ind w:firstLine="851"/>
        <w:rPr>
          <w:b/>
          <w:bCs/>
        </w:rPr>
      </w:pPr>
    </w:p>
    <w:p w14:paraId="26A1E7E6" w14:textId="6B1929D1" w:rsidR="000B5BC0" w:rsidRDefault="000B5BC0" w:rsidP="00456577">
      <w:pPr>
        <w:spacing w:line="240" w:lineRule="auto"/>
        <w:ind w:firstLine="851"/>
        <w:rPr>
          <w:b/>
          <w:bCs/>
        </w:rPr>
      </w:pPr>
    </w:p>
    <w:p w14:paraId="35ED8C85" w14:textId="75EB164C" w:rsidR="000B5BC0" w:rsidRDefault="000B5BC0" w:rsidP="00456577">
      <w:pPr>
        <w:spacing w:line="240" w:lineRule="auto"/>
        <w:ind w:firstLine="851"/>
        <w:rPr>
          <w:b/>
          <w:bCs/>
        </w:rPr>
      </w:pPr>
    </w:p>
    <w:p w14:paraId="2B601634" w14:textId="68B1DE3F" w:rsidR="00AD026C" w:rsidRPr="00857EEB" w:rsidRDefault="00857EEB" w:rsidP="00857EEB">
      <w:pPr>
        <w:pStyle w:val="ListParagraph"/>
        <w:numPr>
          <w:ilvl w:val="0"/>
          <w:numId w:val="9"/>
        </w:numPr>
        <w:spacing w:before="0" w:line="240" w:lineRule="auto"/>
        <w:rPr>
          <w:b/>
          <w:noProof/>
          <w:szCs w:val="22"/>
          <w:lang w:val="id-ID"/>
        </w:rPr>
      </w:pPr>
      <w:r w:rsidRPr="00857EEB">
        <w:rPr>
          <w:b/>
          <w:noProof/>
          <w:szCs w:val="22"/>
        </w:rPr>
        <w:t>KESIMPULAN</w:t>
      </w:r>
    </w:p>
    <w:p w14:paraId="65FE27A9" w14:textId="54A1B41E" w:rsidR="00AD026C" w:rsidRPr="00857EEB" w:rsidRDefault="00857EEB" w:rsidP="007162F0">
      <w:pPr>
        <w:spacing w:before="0" w:line="240" w:lineRule="auto"/>
        <w:rPr>
          <w:noProof/>
          <w:szCs w:val="22"/>
        </w:rPr>
      </w:pPr>
      <w:r>
        <w:rPr>
          <w:noProof/>
          <w:szCs w:val="22"/>
        </w:rPr>
        <w:t xml:space="preserve">Berdasarkan </w:t>
      </w:r>
      <w:r w:rsidR="00620968">
        <w:rPr>
          <w:noProof/>
          <w:szCs w:val="22"/>
        </w:rPr>
        <w:t>pembahasan</w:t>
      </w:r>
      <w:r>
        <w:rPr>
          <w:noProof/>
          <w:szCs w:val="22"/>
        </w:rPr>
        <w:t xml:space="preserve"> yang telah dilakukan,</w:t>
      </w:r>
      <w:r w:rsidR="00620968">
        <w:rPr>
          <w:noProof/>
          <w:szCs w:val="22"/>
        </w:rPr>
        <w:t xml:space="preserve"> diketahui</w:t>
      </w:r>
      <w:r>
        <w:rPr>
          <w:noProof/>
          <w:szCs w:val="22"/>
        </w:rPr>
        <w:t xml:space="preserve"> bahwa</w:t>
      </w:r>
      <w:r w:rsidR="00620968">
        <w:rPr>
          <w:noProof/>
          <w:szCs w:val="22"/>
        </w:rPr>
        <w:t xml:space="preserve"> pola ruang yang ada di kota Jayapura sudah cukup padat</w:t>
      </w:r>
      <w:r w:rsidR="00DB24FC">
        <w:rPr>
          <w:noProof/>
          <w:szCs w:val="22"/>
        </w:rPr>
        <w:t xml:space="preserve"> sehingga dibutuhkan teknologi hijau berupa taman</w:t>
      </w:r>
      <w:r w:rsidR="00277C1D">
        <w:rPr>
          <w:noProof/>
          <w:szCs w:val="22"/>
        </w:rPr>
        <w:t xml:space="preserve"> yang berfungsi</w:t>
      </w:r>
      <w:r w:rsidR="00DB24FC">
        <w:rPr>
          <w:noProof/>
          <w:szCs w:val="22"/>
        </w:rPr>
        <w:t xml:space="preserve"> sebagai ruang terbuka hijau dan paru-paru kota</w:t>
      </w:r>
      <w:r w:rsidR="00005B5C">
        <w:rPr>
          <w:noProof/>
          <w:szCs w:val="22"/>
        </w:rPr>
        <w:t xml:space="preserve"> dengan</w:t>
      </w:r>
      <w:r w:rsidR="005D7672">
        <w:rPr>
          <w:noProof/>
          <w:szCs w:val="22"/>
        </w:rPr>
        <w:t xml:space="preserve"> m</w:t>
      </w:r>
      <w:r w:rsidR="00620968">
        <w:rPr>
          <w:noProof/>
          <w:szCs w:val="22"/>
        </w:rPr>
        <w:t xml:space="preserve">engacu pada </w:t>
      </w:r>
      <w:r w:rsidR="00DB24FC">
        <w:rPr>
          <w:noProof/>
          <w:szCs w:val="22"/>
        </w:rPr>
        <w:t xml:space="preserve">hasil tracing pemanfataan lahan yang </w:t>
      </w:r>
      <w:r w:rsidR="005D7672">
        <w:rPr>
          <w:noProof/>
          <w:szCs w:val="22"/>
        </w:rPr>
        <w:t xml:space="preserve">telah dilakukan sebelumnya. </w:t>
      </w:r>
      <w:r w:rsidR="00DB24FC">
        <w:rPr>
          <w:noProof/>
          <w:szCs w:val="22"/>
        </w:rPr>
        <w:t>lokasi Taman Imbi terletak ditengah-tengah kota</w:t>
      </w:r>
      <w:r w:rsidR="005D7672">
        <w:rPr>
          <w:noProof/>
          <w:szCs w:val="22"/>
        </w:rPr>
        <w:t xml:space="preserve"> sehingga </w:t>
      </w:r>
      <w:r w:rsidR="00620968">
        <w:rPr>
          <w:noProof/>
          <w:szCs w:val="22"/>
        </w:rPr>
        <w:t>dalam</w:t>
      </w:r>
      <w:r w:rsidR="00277C1D">
        <w:rPr>
          <w:noProof/>
          <w:szCs w:val="22"/>
        </w:rPr>
        <w:t xml:space="preserve"> mewujudkan ruang hijau yang layak dan nyaman</w:t>
      </w:r>
      <w:r w:rsidR="005D7672">
        <w:rPr>
          <w:noProof/>
          <w:szCs w:val="22"/>
        </w:rPr>
        <w:t>, Taman Imbi</w:t>
      </w:r>
      <w:r w:rsidR="00277C1D">
        <w:rPr>
          <w:noProof/>
          <w:szCs w:val="22"/>
        </w:rPr>
        <w:t xml:space="preserve"> telah menyediakan fasilitas seperti bangku, toilet, lampu penerangan untuk malam hari, dan terutama vegetasi berupa pepohonan terdiri dari beberapa jenis yang</w:t>
      </w:r>
      <w:r w:rsidR="00B4723D">
        <w:rPr>
          <w:noProof/>
          <w:szCs w:val="22"/>
        </w:rPr>
        <w:t xml:space="preserve"> ada pada taman </w:t>
      </w:r>
      <w:r w:rsidR="005D7672">
        <w:rPr>
          <w:noProof/>
          <w:szCs w:val="22"/>
        </w:rPr>
        <w:t>guna</w:t>
      </w:r>
      <w:r w:rsidR="00B4723D">
        <w:rPr>
          <w:noProof/>
          <w:szCs w:val="22"/>
        </w:rPr>
        <w:t xml:space="preserve"> menjadi </w:t>
      </w:r>
      <w:r w:rsidR="00CD4FBC">
        <w:rPr>
          <w:noProof/>
          <w:szCs w:val="22"/>
        </w:rPr>
        <w:t xml:space="preserve">taman pengasil oksigen </w:t>
      </w:r>
      <w:r w:rsidR="004611D1">
        <w:rPr>
          <w:noProof/>
          <w:szCs w:val="22"/>
        </w:rPr>
        <w:t>dan sebagai peneduh.</w:t>
      </w:r>
      <w:r w:rsidR="00B4723D">
        <w:rPr>
          <w:noProof/>
          <w:szCs w:val="22"/>
        </w:rPr>
        <w:t xml:space="preserve"> Vitalitas dari segi keamanan pada taman ini </w:t>
      </w:r>
      <w:r w:rsidR="005D7672">
        <w:rPr>
          <w:noProof/>
          <w:szCs w:val="22"/>
        </w:rPr>
        <w:t>yaitu</w:t>
      </w:r>
      <w:r w:rsidR="00B4723D">
        <w:rPr>
          <w:noProof/>
          <w:szCs w:val="22"/>
        </w:rPr>
        <w:t xml:space="preserve"> memberikan </w:t>
      </w:r>
      <w:r w:rsidR="005D7672">
        <w:rPr>
          <w:noProof/>
          <w:szCs w:val="22"/>
        </w:rPr>
        <w:t>pagar disekitar taman</w:t>
      </w:r>
      <w:r w:rsidR="004611D1">
        <w:rPr>
          <w:noProof/>
          <w:szCs w:val="22"/>
        </w:rPr>
        <w:t xml:space="preserve"> untuk memberikan keamanan bagi pengguna taman terkhusus anak-anak kecil didalam taman. Sedangkan untuk pencapaian, Taman Imbi berada ditengah kota serta di kelilingi oleh 4 jalan utama sebagai akses</w:t>
      </w:r>
      <w:r w:rsidR="00AA77C6">
        <w:rPr>
          <w:noProof/>
          <w:szCs w:val="22"/>
        </w:rPr>
        <w:t xml:space="preserve"> </w:t>
      </w:r>
      <w:r w:rsidR="004611D1">
        <w:rPr>
          <w:noProof/>
          <w:szCs w:val="22"/>
        </w:rPr>
        <w:t>menuj</w:t>
      </w:r>
      <w:r w:rsidR="00AA77C6">
        <w:rPr>
          <w:noProof/>
          <w:szCs w:val="22"/>
        </w:rPr>
        <w:t>u</w:t>
      </w:r>
      <w:r w:rsidR="004611D1">
        <w:rPr>
          <w:noProof/>
          <w:szCs w:val="22"/>
        </w:rPr>
        <w:t xml:space="preserve"> taman</w:t>
      </w:r>
      <w:r w:rsidR="005D7672">
        <w:rPr>
          <w:noProof/>
          <w:szCs w:val="22"/>
        </w:rPr>
        <w:t xml:space="preserve"> </w:t>
      </w:r>
      <w:r w:rsidR="004611D1">
        <w:rPr>
          <w:noProof/>
          <w:szCs w:val="22"/>
        </w:rPr>
        <w:t xml:space="preserve">dan </w:t>
      </w:r>
      <w:r w:rsidR="00AA77C6">
        <w:rPr>
          <w:noProof/>
          <w:szCs w:val="22"/>
        </w:rPr>
        <w:t xml:space="preserve">juga </w:t>
      </w:r>
      <w:r w:rsidR="004611D1">
        <w:rPr>
          <w:noProof/>
          <w:szCs w:val="22"/>
        </w:rPr>
        <w:t>disediakan pedestrian/jalur pejalan kaki agar mempermudah masyarakat ke taman tersebut. Secara keseluruhan Taman Imbi mempunyai peran penting dalam menjadi paru-paru kota/ ruang hijau dalam kota d</w:t>
      </w:r>
      <w:r w:rsidR="00DE5472">
        <w:rPr>
          <w:noProof/>
          <w:szCs w:val="22"/>
        </w:rPr>
        <w:t>engan</w:t>
      </w:r>
      <w:r w:rsidR="004611D1">
        <w:rPr>
          <w:noProof/>
          <w:szCs w:val="22"/>
        </w:rPr>
        <w:t xml:space="preserve"> memanfaatkan teknologi hijau untuk proses kebe</w:t>
      </w:r>
      <w:r w:rsidR="00DE5472">
        <w:rPr>
          <w:noProof/>
          <w:szCs w:val="22"/>
        </w:rPr>
        <w:t xml:space="preserve">rlangsungan </w:t>
      </w:r>
      <w:r w:rsidR="00AA77C6">
        <w:rPr>
          <w:noProof/>
          <w:szCs w:val="22"/>
        </w:rPr>
        <w:t>pemanfaatan ruang hijau dalam kota.</w:t>
      </w:r>
    </w:p>
    <w:p w14:paraId="78188C7E" w14:textId="55A89B97" w:rsidR="00AD026C" w:rsidRDefault="00AD026C" w:rsidP="007162F0">
      <w:pPr>
        <w:spacing w:before="0" w:line="240" w:lineRule="auto"/>
        <w:rPr>
          <w:noProof/>
          <w:szCs w:val="22"/>
          <w:lang w:val="id-ID"/>
        </w:rPr>
      </w:pPr>
    </w:p>
    <w:p w14:paraId="0FD4B150" w14:textId="6DA2FBD0" w:rsidR="00AD026C" w:rsidRDefault="00AD026C" w:rsidP="007162F0">
      <w:pPr>
        <w:spacing w:before="0" w:line="240" w:lineRule="auto"/>
        <w:rPr>
          <w:noProof/>
          <w:szCs w:val="22"/>
          <w:lang w:val="id-ID"/>
        </w:rPr>
      </w:pPr>
    </w:p>
    <w:p w14:paraId="20A34BC8" w14:textId="3A6738A0" w:rsidR="00AD026C" w:rsidRDefault="00AD026C" w:rsidP="007162F0">
      <w:pPr>
        <w:spacing w:before="0" w:line="240" w:lineRule="auto"/>
        <w:rPr>
          <w:noProof/>
          <w:szCs w:val="22"/>
          <w:lang w:val="id-ID"/>
        </w:rPr>
      </w:pPr>
    </w:p>
    <w:p w14:paraId="7555AA80" w14:textId="6770ED3E" w:rsidR="00AD026C" w:rsidRDefault="00AD026C" w:rsidP="007162F0">
      <w:pPr>
        <w:spacing w:before="0" w:line="240" w:lineRule="auto"/>
        <w:rPr>
          <w:noProof/>
          <w:szCs w:val="22"/>
          <w:lang w:val="id-ID"/>
        </w:rPr>
      </w:pPr>
    </w:p>
    <w:p w14:paraId="6F5A5330" w14:textId="3542CDE8" w:rsidR="00AD026C" w:rsidRDefault="00AD026C" w:rsidP="007162F0">
      <w:pPr>
        <w:spacing w:before="0" w:line="240" w:lineRule="auto"/>
        <w:rPr>
          <w:noProof/>
          <w:szCs w:val="22"/>
          <w:lang w:val="id-ID"/>
        </w:rPr>
      </w:pPr>
    </w:p>
    <w:p w14:paraId="6A662842" w14:textId="46EE08FC" w:rsidR="002717B0" w:rsidRDefault="002717B0" w:rsidP="007162F0">
      <w:pPr>
        <w:spacing w:before="0" w:line="240" w:lineRule="auto"/>
        <w:rPr>
          <w:noProof/>
          <w:szCs w:val="22"/>
          <w:lang w:val="id-ID"/>
        </w:rPr>
      </w:pPr>
    </w:p>
    <w:p w14:paraId="34DB945F" w14:textId="66D7DEC5" w:rsidR="009441C2" w:rsidRDefault="009441C2" w:rsidP="007162F0">
      <w:pPr>
        <w:spacing w:before="0" w:line="240" w:lineRule="auto"/>
        <w:rPr>
          <w:noProof/>
          <w:szCs w:val="22"/>
          <w:lang w:val="id-ID"/>
        </w:rPr>
      </w:pPr>
    </w:p>
    <w:p w14:paraId="028A18BE" w14:textId="06E3D717" w:rsidR="009441C2" w:rsidRDefault="009441C2" w:rsidP="007162F0">
      <w:pPr>
        <w:spacing w:before="0" w:line="240" w:lineRule="auto"/>
        <w:rPr>
          <w:noProof/>
          <w:szCs w:val="22"/>
          <w:lang w:val="id-ID"/>
        </w:rPr>
      </w:pPr>
    </w:p>
    <w:p w14:paraId="6DBF4B52" w14:textId="5EB981F0" w:rsidR="009441C2" w:rsidRDefault="009441C2" w:rsidP="007162F0">
      <w:pPr>
        <w:spacing w:before="0" w:line="240" w:lineRule="auto"/>
        <w:rPr>
          <w:noProof/>
          <w:szCs w:val="22"/>
          <w:lang w:val="id-ID"/>
        </w:rPr>
      </w:pPr>
    </w:p>
    <w:p w14:paraId="0DBABA2B" w14:textId="4F84BF43" w:rsidR="009441C2" w:rsidRDefault="009441C2" w:rsidP="007162F0">
      <w:pPr>
        <w:spacing w:before="0" w:line="240" w:lineRule="auto"/>
        <w:rPr>
          <w:noProof/>
          <w:szCs w:val="22"/>
          <w:lang w:val="id-ID"/>
        </w:rPr>
      </w:pPr>
    </w:p>
    <w:p w14:paraId="32AA5DA9" w14:textId="4CD7DA96" w:rsidR="009441C2" w:rsidRDefault="009441C2" w:rsidP="007162F0">
      <w:pPr>
        <w:spacing w:before="0" w:line="240" w:lineRule="auto"/>
        <w:rPr>
          <w:noProof/>
          <w:szCs w:val="22"/>
          <w:lang w:val="id-ID"/>
        </w:rPr>
      </w:pPr>
    </w:p>
    <w:p w14:paraId="0BD85E93" w14:textId="69F867FA" w:rsidR="000D4058" w:rsidRDefault="000D4058" w:rsidP="009C67A8">
      <w:pPr>
        <w:autoSpaceDE w:val="0"/>
        <w:autoSpaceDN w:val="0"/>
        <w:adjustRightInd w:val="0"/>
        <w:spacing w:before="0" w:line="240" w:lineRule="auto"/>
        <w:ind w:firstLine="0"/>
        <w:outlineLvl w:val="0"/>
        <w:rPr>
          <w:b/>
          <w:noProof/>
          <w:color w:val="000000"/>
          <w:lang w:val="id-ID"/>
        </w:rPr>
      </w:pPr>
      <w:r w:rsidRPr="00DE3675">
        <w:rPr>
          <w:b/>
          <w:noProof/>
          <w:color w:val="000000"/>
          <w:lang w:val="id-ID"/>
        </w:rPr>
        <w:t>DAFTAR PUSTAKA</w:t>
      </w:r>
    </w:p>
    <w:p w14:paraId="3B39DB40" w14:textId="77777777" w:rsidR="00435447" w:rsidRDefault="00435447" w:rsidP="00435447">
      <w:pPr>
        <w:spacing w:line="240" w:lineRule="auto"/>
        <w:ind w:left="720" w:hanging="720"/>
        <w:rPr>
          <w:szCs w:val="22"/>
        </w:rPr>
      </w:pPr>
    </w:p>
    <w:p w14:paraId="112AE924" w14:textId="238465CB" w:rsidR="00435447" w:rsidRPr="00435447" w:rsidRDefault="00435447" w:rsidP="00435447">
      <w:pPr>
        <w:spacing w:line="240" w:lineRule="auto"/>
        <w:ind w:left="426" w:hanging="426"/>
        <w:rPr>
          <w:szCs w:val="22"/>
        </w:rPr>
      </w:pPr>
      <w:r w:rsidRPr="00435447">
        <w:rPr>
          <w:szCs w:val="22"/>
        </w:rPr>
        <w:t xml:space="preserve">Gallion B. Arthur dan Eisner, Simon. (1994). </w:t>
      </w:r>
      <w:r w:rsidRPr="00435447">
        <w:rPr>
          <w:i/>
          <w:iCs/>
          <w:szCs w:val="22"/>
        </w:rPr>
        <w:t>Pengantar Perancangan Kota</w:t>
      </w:r>
      <w:r w:rsidRPr="00435447">
        <w:rPr>
          <w:szCs w:val="22"/>
        </w:rPr>
        <w:t xml:space="preserve"> (alih bahasa oleh</w:t>
      </w:r>
      <w:r>
        <w:rPr>
          <w:szCs w:val="22"/>
        </w:rPr>
        <w:t xml:space="preserve"> </w:t>
      </w:r>
      <w:r w:rsidRPr="00435447">
        <w:rPr>
          <w:szCs w:val="22"/>
        </w:rPr>
        <w:t>Sussongko, dan Januar Hakim). Jakarta: Erlangga.</w:t>
      </w:r>
    </w:p>
    <w:p w14:paraId="670273BF" w14:textId="16929A01" w:rsidR="00EC088A" w:rsidRPr="00435447" w:rsidRDefault="00EC088A" w:rsidP="00435447">
      <w:pPr>
        <w:widowControl w:val="0"/>
        <w:autoSpaceDE w:val="0"/>
        <w:autoSpaceDN w:val="0"/>
        <w:adjustRightInd w:val="0"/>
        <w:spacing w:line="240" w:lineRule="auto"/>
        <w:ind w:left="426" w:hanging="426"/>
        <w:rPr>
          <w:noProof/>
          <w:szCs w:val="22"/>
        </w:rPr>
      </w:pPr>
      <w:r w:rsidRPr="00435447">
        <w:rPr>
          <w:szCs w:val="22"/>
        </w:rPr>
        <w:t xml:space="preserve">Menteri Pekerjaan </w:t>
      </w:r>
      <w:r w:rsidRPr="00435447">
        <w:rPr>
          <w:szCs w:val="22"/>
        </w:rPr>
        <w:fldChar w:fldCharType="begin" w:fldLock="1"/>
      </w:r>
      <w:r w:rsidRPr="00435447">
        <w:rPr>
          <w:szCs w:val="22"/>
        </w:rPr>
        <w:instrText xml:space="preserve">ADDIN Mendeley Bibliography CSL_BIBLIOGRAPHY </w:instrText>
      </w:r>
      <w:r w:rsidRPr="00435447">
        <w:rPr>
          <w:szCs w:val="22"/>
        </w:rPr>
        <w:fldChar w:fldCharType="separate"/>
      </w:r>
      <w:r w:rsidRPr="00435447">
        <w:rPr>
          <w:noProof/>
          <w:szCs w:val="22"/>
        </w:rPr>
        <w:t xml:space="preserve">Umum (2008). </w:t>
      </w:r>
      <w:r w:rsidRPr="00435447">
        <w:rPr>
          <w:i/>
          <w:iCs/>
          <w:noProof/>
          <w:szCs w:val="22"/>
        </w:rPr>
        <w:t>Peraturan Menteri Pekerjaan Umum Nomor : 05/Prt/M/2008 Tentang Pedoman Penyediaan Dan Pemanfaatan Ruang Terbuka Hijau Di Kawasan Perkotaan</w:t>
      </w:r>
      <w:r w:rsidRPr="00435447">
        <w:rPr>
          <w:noProof/>
          <w:szCs w:val="22"/>
        </w:rPr>
        <w:t>.</w:t>
      </w:r>
    </w:p>
    <w:p w14:paraId="23CE75A7" w14:textId="1EC8AC3D" w:rsidR="00435447" w:rsidRPr="00435447" w:rsidRDefault="00EC088A" w:rsidP="00435447">
      <w:pPr>
        <w:spacing w:line="240" w:lineRule="auto"/>
        <w:ind w:left="426" w:hanging="426"/>
        <w:rPr>
          <w:szCs w:val="22"/>
        </w:rPr>
      </w:pPr>
      <w:r w:rsidRPr="00435447">
        <w:rPr>
          <w:szCs w:val="22"/>
        </w:rPr>
        <w:fldChar w:fldCharType="end"/>
      </w:r>
      <w:r w:rsidR="00435447" w:rsidRPr="00435447">
        <w:rPr>
          <w:noProof/>
          <w:szCs w:val="22"/>
        </w:rPr>
        <w:t xml:space="preserve">Rachma Sari, S., &amp; Wahyono, H. (2015). Kinerja Pelayanan Alun-Alun Kota Purworejo sebagai Ruang Publik. </w:t>
      </w:r>
      <w:r w:rsidR="00435447" w:rsidRPr="00435447">
        <w:rPr>
          <w:i/>
          <w:iCs/>
          <w:noProof/>
          <w:szCs w:val="22"/>
        </w:rPr>
        <w:t>Teknik PWK (Perencanaan Wilayah Kota)</w:t>
      </w:r>
      <w:r w:rsidR="00435447" w:rsidRPr="00435447">
        <w:rPr>
          <w:noProof/>
          <w:szCs w:val="22"/>
        </w:rPr>
        <w:t xml:space="preserve">, </w:t>
      </w:r>
      <w:r w:rsidR="00435447" w:rsidRPr="00435447">
        <w:rPr>
          <w:i/>
          <w:iCs/>
          <w:noProof/>
          <w:szCs w:val="22"/>
        </w:rPr>
        <w:t>4</w:t>
      </w:r>
      <w:r w:rsidR="00435447" w:rsidRPr="00435447">
        <w:rPr>
          <w:noProof/>
          <w:szCs w:val="22"/>
        </w:rPr>
        <w:t>(1), 1–13. http://ejournal-s1.undip.ac.id/index.php/pwk</w:t>
      </w:r>
    </w:p>
    <w:p w14:paraId="00B55CA6" w14:textId="6C545077" w:rsidR="003B4CD0" w:rsidRPr="00435447" w:rsidRDefault="003B4CD0" w:rsidP="00435447">
      <w:pPr>
        <w:widowControl w:val="0"/>
        <w:autoSpaceDE w:val="0"/>
        <w:autoSpaceDN w:val="0"/>
        <w:adjustRightInd w:val="0"/>
        <w:spacing w:line="240" w:lineRule="auto"/>
        <w:ind w:left="426" w:hanging="426"/>
        <w:rPr>
          <w:noProof/>
          <w:szCs w:val="22"/>
        </w:rPr>
      </w:pPr>
      <w:r w:rsidRPr="00435447">
        <w:rPr>
          <w:szCs w:val="22"/>
        </w:rPr>
        <w:fldChar w:fldCharType="begin" w:fldLock="1"/>
      </w:r>
      <w:r w:rsidRPr="00435447">
        <w:rPr>
          <w:szCs w:val="22"/>
        </w:rPr>
        <w:instrText xml:space="preserve">ADDIN Mendeley Bibliography CSL_BIBLIOGRAPHY </w:instrText>
      </w:r>
      <w:r w:rsidRPr="00435447">
        <w:rPr>
          <w:szCs w:val="22"/>
        </w:rPr>
        <w:fldChar w:fldCharType="separate"/>
      </w:r>
      <w:r w:rsidRPr="00435447">
        <w:rPr>
          <w:noProof/>
          <w:szCs w:val="22"/>
        </w:rPr>
        <w:t xml:space="preserve">Suherlan, H., &amp; Pramesti, B. (2017). TAMAN KOTA SEBAGAI SARANA REKREASI DAN PENINGKATAN KEBAHAGIAAN HIDUP (Studi kasus pada taman-taman tematik di kota Bandung). </w:t>
      </w:r>
      <w:r w:rsidRPr="00435447">
        <w:rPr>
          <w:i/>
          <w:iCs/>
          <w:noProof/>
          <w:szCs w:val="22"/>
        </w:rPr>
        <w:t>Jurnal Ilmiah Pariwisata</w:t>
      </w:r>
      <w:r w:rsidRPr="00435447">
        <w:rPr>
          <w:noProof/>
          <w:szCs w:val="22"/>
        </w:rPr>
        <w:t xml:space="preserve">, </w:t>
      </w:r>
      <w:r w:rsidRPr="00435447">
        <w:rPr>
          <w:i/>
          <w:iCs/>
          <w:noProof/>
          <w:szCs w:val="22"/>
        </w:rPr>
        <w:t>22</w:t>
      </w:r>
      <w:r w:rsidRPr="00435447">
        <w:rPr>
          <w:noProof/>
          <w:szCs w:val="22"/>
        </w:rPr>
        <w:t>(2).</w:t>
      </w:r>
    </w:p>
    <w:p w14:paraId="64D70F25" w14:textId="296CE77E" w:rsidR="00435447" w:rsidRPr="00435447" w:rsidRDefault="00435447" w:rsidP="00435447">
      <w:pPr>
        <w:widowControl w:val="0"/>
        <w:autoSpaceDE w:val="0"/>
        <w:autoSpaceDN w:val="0"/>
        <w:adjustRightInd w:val="0"/>
        <w:spacing w:line="240" w:lineRule="auto"/>
        <w:ind w:left="426" w:hanging="426"/>
        <w:rPr>
          <w:noProof/>
          <w:szCs w:val="22"/>
        </w:rPr>
      </w:pPr>
      <w:r w:rsidRPr="00435447">
        <w:rPr>
          <w:noProof/>
          <w:szCs w:val="22"/>
        </w:rPr>
        <w:t xml:space="preserve">Sugiyono. 2012. </w:t>
      </w:r>
      <w:r w:rsidRPr="00435447">
        <w:rPr>
          <w:i/>
          <w:iCs/>
          <w:noProof/>
          <w:szCs w:val="22"/>
        </w:rPr>
        <w:t>Memahami Penelitian Kualitatif.</w:t>
      </w:r>
      <w:r w:rsidRPr="00435447">
        <w:rPr>
          <w:noProof/>
          <w:szCs w:val="22"/>
        </w:rPr>
        <w:t xml:space="preserve"> Bandung: Alfabeta.</w:t>
      </w:r>
    </w:p>
    <w:p w14:paraId="15331969" w14:textId="7BEAE370" w:rsidR="00026D0A" w:rsidRPr="00435447" w:rsidRDefault="003B4CD0" w:rsidP="00435447">
      <w:pPr>
        <w:ind w:left="426" w:hanging="426"/>
        <w:rPr>
          <w:noProof/>
          <w:color w:val="000000"/>
          <w:szCs w:val="22"/>
          <w:lang w:val="id-ID"/>
        </w:rPr>
      </w:pPr>
      <w:r w:rsidRPr="00435447">
        <w:rPr>
          <w:szCs w:val="22"/>
        </w:rPr>
        <w:fldChar w:fldCharType="end"/>
      </w:r>
    </w:p>
    <w:sectPr w:rsidR="00026D0A" w:rsidRPr="00435447" w:rsidSect="00456577">
      <w:headerReference w:type="even" r:id="rId32"/>
      <w:headerReference w:type="default" r:id="rId33"/>
      <w:footerReference w:type="even" r:id="rId34"/>
      <w:footerReference w:type="default" r:id="rId35"/>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5D83B" w14:textId="77777777" w:rsidR="009772BB" w:rsidRDefault="009772BB" w:rsidP="00EB0858">
      <w:pPr>
        <w:spacing w:before="0" w:line="240" w:lineRule="auto"/>
      </w:pPr>
      <w:r>
        <w:separator/>
      </w:r>
    </w:p>
  </w:endnote>
  <w:endnote w:type="continuationSeparator" w:id="0">
    <w:p w14:paraId="489BD3C5" w14:textId="77777777" w:rsidR="009772BB" w:rsidRDefault="009772BB"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CFCA" w14:textId="77777777" w:rsidR="00EC0722" w:rsidRPr="000B4FCE" w:rsidRDefault="00EC0722" w:rsidP="00C4690B">
    <w:pPr>
      <w:pStyle w:val="Footer"/>
      <w:pBdr>
        <w:bottom w:val="single" w:sz="4" w:space="1" w:color="auto"/>
      </w:pBdr>
      <w:tabs>
        <w:tab w:val="right" w:pos="8788"/>
      </w:tabs>
      <w:rPr>
        <w:rStyle w:val="PageNumber"/>
        <w:sz w:val="18"/>
        <w:szCs w:val="18"/>
      </w:rPr>
    </w:pPr>
  </w:p>
  <w:p w14:paraId="0F78639C" w14:textId="77777777" w:rsidR="00EC0722" w:rsidRPr="000B4FCE" w:rsidRDefault="00EC0722" w:rsidP="0050759A">
    <w:pPr>
      <w:pStyle w:val="Footer"/>
      <w:tabs>
        <w:tab w:val="right" w:pos="8788"/>
      </w:tabs>
      <w:jc w:val="right"/>
      <w:rPr>
        <w:rStyle w:val="PageNumber"/>
        <w:sz w:val="18"/>
        <w:szCs w:val="18"/>
      </w:rPr>
    </w:pPr>
    <w:r>
      <w:rPr>
        <w:rStyle w:val="PageNumber"/>
        <w:sz w:val="18"/>
        <w:szCs w:val="18"/>
      </w:rPr>
      <w:t>ISBN xxx-xxx-xxxxx-x-x</w:t>
    </w:r>
  </w:p>
  <w:p w14:paraId="18920861" w14:textId="77777777" w:rsidR="00EC0722" w:rsidRPr="005F5DD0" w:rsidRDefault="00C62FB7" w:rsidP="00C4690B">
    <w:pPr>
      <w:pStyle w:val="Footer"/>
      <w:tabs>
        <w:tab w:val="right" w:pos="8788"/>
      </w:tabs>
      <w:ind w:firstLine="0"/>
      <w:rPr>
        <w:lang w:val="id-ID"/>
      </w:rPr>
    </w:pPr>
    <w:r w:rsidRPr="000B4FCE">
      <w:rPr>
        <w:rStyle w:val="PageNumber"/>
      </w:rPr>
      <w:fldChar w:fldCharType="begin"/>
    </w:r>
    <w:r w:rsidR="00EC0722" w:rsidRPr="000B4FCE">
      <w:rPr>
        <w:rStyle w:val="PageNumber"/>
      </w:rPr>
      <w:instrText xml:space="preserve"> PAGE </w:instrText>
    </w:r>
    <w:r w:rsidRPr="000B4FCE">
      <w:rPr>
        <w:rStyle w:val="PageNumber"/>
      </w:rPr>
      <w:fldChar w:fldCharType="separate"/>
    </w:r>
    <w:r w:rsidR="00336F7E">
      <w:rPr>
        <w:rStyle w:val="PageNumber"/>
        <w:noProof/>
      </w:rPr>
      <w:t>2</w:t>
    </w:r>
    <w:r w:rsidRPr="000B4FC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0DC2" w14:textId="77777777" w:rsidR="00EC0722" w:rsidRDefault="00EC0722" w:rsidP="00C4690B">
    <w:pPr>
      <w:pStyle w:val="Footer"/>
      <w:tabs>
        <w:tab w:val="right" w:pos="8788"/>
      </w:tabs>
      <w:rPr>
        <w:rStyle w:val="PageNumber"/>
        <w:sz w:val="18"/>
        <w:szCs w:val="18"/>
      </w:rPr>
    </w:pPr>
  </w:p>
  <w:p w14:paraId="68078BD6" w14:textId="77777777" w:rsidR="00EC0722" w:rsidRPr="00926B5D" w:rsidRDefault="00EC0722" w:rsidP="00186D01">
    <w:pPr>
      <w:pStyle w:val="Footer"/>
      <w:pBdr>
        <w:top w:val="single" w:sz="4" w:space="1" w:color="auto"/>
      </w:pBdr>
      <w:tabs>
        <w:tab w:val="right" w:pos="8788"/>
      </w:tabs>
      <w:ind w:firstLine="0"/>
      <w:rPr>
        <w:rStyle w:val="PageNumber"/>
      </w:rPr>
    </w:pPr>
    <w:r w:rsidRPr="00926B5D">
      <w:rPr>
        <w:rStyle w:val="PageNumber"/>
        <w:sz w:val="18"/>
        <w:szCs w:val="18"/>
      </w:rPr>
      <w:t>Prosiding</w:t>
    </w:r>
    <w:r w:rsidR="00D00D60">
      <w:rPr>
        <w:rStyle w:val="PageNumber"/>
        <w:sz w:val="18"/>
        <w:szCs w:val="18"/>
        <w:lang w:val="id-ID"/>
      </w:rPr>
      <w:t xml:space="preserve"> </w:t>
    </w:r>
    <w:r w:rsidR="00F95E35">
      <w:rPr>
        <w:rStyle w:val="PageNumber"/>
        <w:sz w:val="18"/>
        <w:szCs w:val="18"/>
      </w:rPr>
      <w:t>SNST ke-12</w:t>
    </w:r>
    <w:r w:rsidR="001E32B5">
      <w:rPr>
        <w:rStyle w:val="PageNumber"/>
        <w:sz w:val="18"/>
        <w:szCs w:val="18"/>
        <w:lang w:val="id-ID"/>
      </w:rPr>
      <w:t xml:space="preserve"> </w:t>
    </w:r>
    <w:r>
      <w:rPr>
        <w:rStyle w:val="PageNumber"/>
        <w:sz w:val="18"/>
        <w:szCs w:val="18"/>
      </w:rPr>
      <w:t>Tahun</w:t>
    </w:r>
    <w:r w:rsidR="001E32B5">
      <w:rPr>
        <w:rStyle w:val="PageNumber"/>
        <w:sz w:val="18"/>
        <w:szCs w:val="18"/>
        <w:lang w:val="id-ID"/>
      </w:rPr>
      <w:t xml:space="preserve"> </w:t>
    </w:r>
    <w:r w:rsidR="00F95E35">
      <w:rPr>
        <w:rStyle w:val="PageNumber"/>
        <w:sz w:val="18"/>
        <w:szCs w:val="18"/>
      </w:rPr>
      <w:t>2022</w:t>
    </w:r>
    <w:r w:rsidRPr="00926B5D">
      <w:rPr>
        <w:rStyle w:val="PageNumber"/>
      </w:rPr>
      <w:tab/>
    </w:r>
    <w:r w:rsidRPr="00926B5D">
      <w:rPr>
        <w:rStyle w:val="PageNumber"/>
      </w:rPr>
      <w:tab/>
    </w:r>
  </w:p>
  <w:p w14:paraId="048C9213" w14:textId="77777777" w:rsidR="00EC0722" w:rsidRPr="00186D01" w:rsidRDefault="00EC0722" w:rsidP="00186D01">
    <w:pPr>
      <w:pStyle w:val="Footer"/>
      <w:pBdr>
        <w:top w:val="single" w:sz="4" w:space="1" w:color="auto"/>
      </w:pBdr>
      <w:tabs>
        <w:tab w:val="clear" w:pos="9026"/>
        <w:tab w:val="right" w:pos="8788"/>
      </w:tabs>
      <w:ind w:firstLine="0"/>
      <w:rPr>
        <w:lang w:val="id-ID"/>
      </w:rPr>
    </w:pPr>
    <w:r w:rsidRPr="00926B5D">
      <w:rPr>
        <w:rStyle w:val="PageNumber"/>
        <w:sz w:val="18"/>
        <w:szCs w:val="18"/>
      </w:rPr>
      <w:t>Fakultas</w:t>
    </w:r>
    <w:r w:rsidR="00D00D60">
      <w:rPr>
        <w:rStyle w:val="PageNumber"/>
        <w:sz w:val="18"/>
        <w:szCs w:val="18"/>
        <w:lang w:val="id-ID"/>
      </w:rPr>
      <w:t xml:space="preserve"> </w:t>
    </w:r>
    <w:r w:rsidRPr="00926B5D">
      <w:rPr>
        <w:rStyle w:val="PageNumber"/>
        <w:sz w:val="18"/>
        <w:szCs w:val="18"/>
      </w:rPr>
      <w:t>Teknik</w:t>
    </w:r>
    <w:r w:rsidR="00D00D60">
      <w:rPr>
        <w:rStyle w:val="PageNumber"/>
        <w:sz w:val="18"/>
        <w:szCs w:val="18"/>
        <w:lang w:val="id-ID"/>
      </w:rPr>
      <w:t xml:space="preserve"> </w:t>
    </w:r>
    <w:r w:rsidRPr="00926B5D">
      <w:rPr>
        <w:rStyle w:val="PageNumber"/>
        <w:sz w:val="18"/>
        <w:szCs w:val="18"/>
      </w:rPr>
      <w:t>Universitas Wahid Hasyim Semarang</w:t>
    </w:r>
    <w:r w:rsidRPr="00926B5D">
      <w:rPr>
        <w:rStyle w:val="PageNumber"/>
      </w:rPr>
      <w:tab/>
    </w:r>
    <w:r w:rsidRPr="00926B5D">
      <w:rPr>
        <w:rStyle w:val="PageNumber"/>
      </w:rPr>
      <w:tab/>
    </w:r>
    <w:r w:rsidR="00C62FB7" w:rsidRPr="000B4FCE">
      <w:rPr>
        <w:rStyle w:val="PageNumber"/>
      </w:rPr>
      <w:fldChar w:fldCharType="begin"/>
    </w:r>
    <w:r w:rsidRPr="000B4FCE">
      <w:rPr>
        <w:rStyle w:val="PageNumber"/>
      </w:rPr>
      <w:instrText xml:space="preserve"> PAGE </w:instrText>
    </w:r>
    <w:r w:rsidR="00C62FB7" w:rsidRPr="000B4FCE">
      <w:rPr>
        <w:rStyle w:val="PageNumber"/>
      </w:rPr>
      <w:fldChar w:fldCharType="separate"/>
    </w:r>
    <w:r w:rsidR="00336F7E">
      <w:rPr>
        <w:rStyle w:val="PageNumber"/>
        <w:noProof/>
      </w:rPr>
      <w:t>1</w:t>
    </w:r>
    <w:r w:rsidR="00C62FB7" w:rsidRPr="000B4FC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C9197" w14:textId="77777777" w:rsidR="009772BB" w:rsidRDefault="009772BB" w:rsidP="00EB0858">
      <w:pPr>
        <w:spacing w:before="0" w:line="240" w:lineRule="auto"/>
      </w:pPr>
      <w:r>
        <w:separator/>
      </w:r>
    </w:p>
  </w:footnote>
  <w:footnote w:type="continuationSeparator" w:id="0">
    <w:p w14:paraId="33014E11" w14:textId="77777777" w:rsidR="009772BB" w:rsidRDefault="009772BB" w:rsidP="00EB08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6CBF" w14:textId="77777777" w:rsidR="00EC0722" w:rsidRPr="00697373" w:rsidRDefault="00EC0722"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sidRPr="0052364B">
      <w:rPr>
        <w:i/>
        <w:sz w:val="18"/>
        <w:szCs w:val="18"/>
        <w:lang w:val="sv-SE"/>
      </w:rPr>
      <w:t>Template</w:t>
    </w:r>
    <w:r>
      <w:rPr>
        <w:sz w:val="18"/>
        <w:szCs w:val="18"/>
        <w:lang w:val="sv-SE"/>
      </w:rPr>
      <w:t xml:space="preserve"> Format Penulisan Paper SNST ke-</w:t>
    </w:r>
    <w:r w:rsidR="003C5FAD">
      <w:rPr>
        <w:sz w:val="18"/>
        <w:szCs w:val="18"/>
      </w:rPr>
      <w:t>1</w:t>
    </w:r>
    <w:r w:rsidR="00336F7E">
      <w:rPr>
        <w:rFonts w:eastAsiaTheme="minorEastAsia" w:hint="eastAsia"/>
        <w:sz w:val="18"/>
        <w:szCs w:val="18"/>
        <w:lang w:eastAsia="ja-JP"/>
      </w:rPr>
      <w:t>2</w:t>
    </w:r>
    <w:r w:rsidRPr="00697373">
      <w:rPr>
        <w:sz w:val="18"/>
        <w:szCs w:val="18"/>
      </w:rPr>
      <w:tab/>
    </w:r>
    <w:r w:rsidRPr="00697373">
      <w:rPr>
        <w:sz w:val="18"/>
        <w:szCs w:val="18"/>
        <w:lang w:val="sv-SE"/>
      </w:rPr>
      <w:t xml:space="preserve"> (</w:t>
    </w:r>
    <w:r w:rsidR="00AD205B">
      <w:rPr>
        <w:sz w:val="18"/>
        <w:szCs w:val="18"/>
        <w:lang w:val="sv-SE"/>
      </w:rPr>
      <w:t>Nugroho</w:t>
    </w:r>
    <w:r>
      <w:rPr>
        <w:sz w:val="18"/>
        <w:szCs w:val="18"/>
        <w:lang w:val="sv-SE"/>
      </w:rPr>
      <w:t xml:space="preserve"> dkk.</w:t>
    </w:r>
    <w:r w:rsidRPr="00697373">
      <w:rPr>
        <w:sz w:val="18"/>
        <w:szCs w:val="18"/>
        <w:lang w:val="sv-SE"/>
      </w:rPr>
      <w:t>)</w:t>
    </w:r>
  </w:p>
  <w:p w14:paraId="760DAE1B" w14:textId="77777777" w:rsidR="00EC0722" w:rsidRPr="00697373" w:rsidRDefault="00EC0722" w:rsidP="00C4690B">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5DE1" w14:textId="77777777" w:rsidR="00EC0722" w:rsidRPr="00163C03" w:rsidRDefault="00F95E35"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14:anchorId="3F17D35E" wp14:editId="1014A0CE">
              <wp:simplePos x="0" y="0"/>
              <wp:positionH relativeFrom="column">
                <wp:posOffset>3939540</wp:posOffset>
              </wp:positionH>
              <wp:positionV relativeFrom="paragraph">
                <wp:posOffset>-159385</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14:paraId="0269C8A5" w14:textId="77777777" w:rsidR="00F60DBE" w:rsidRPr="00E20D11" w:rsidRDefault="00F60DBE" w:rsidP="00E20D11">
                          <w:pPr>
                            <w:spacing w:before="0" w:line="240" w:lineRule="auto"/>
                            <w:ind w:firstLine="0"/>
                            <w:jc w:val="center"/>
                            <w:rPr>
                              <w:sz w:val="20"/>
                            </w:rPr>
                          </w:pPr>
                          <w:r w:rsidRPr="00E20D11">
                            <w:rPr>
                              <w:sz w:val="20"/>
                            </w:rPr>
                            <w:t>Kode Bidang : A/B/C/D/E/F/G/H</w:t>
                          </w:r>
                        </w:p>
                        <w:p w14:paraId="2F431232" w14:textId="30EA1F33" w:rsidR="00E20D11" w:rsidRPr="00E20D11" w:rsidRDefault="00E20D11" w:rsidP="00E20D11">
                          <w:pPr>
                            <w:spacing w:before="0" w:line="240" w:lineRule="auto"/>
                            <w:ind w:firstLine="0"/>
                            <w:jc w:val="center"/>
                            <w:rPr>
                              <w:b/>
                              <w:sz w:val="20"/>
                            </w:rPr>
                          </w:pPr>
                          <w:r w:rsidRPr="00E20D11">
                            <w:rPr>
                              <w:b/>
                              <w:sz w:val="20"/>
                            </w:rPr>
                            <w:t>&lt;</w:t>
                          </w:r>
                          <w:r w:rsidR="004E5066">
                            <w:rPr>
                              <w:b/>
                              <w:sz w:val="20"/>
                            </w:rPr>
                            <w:t>Arsitektur</w:t>
                          </w:r>
                          <w:r w:rsidRPr="00E20D11">
                            <w:rPr>
                              <w:b/>
                              <w:sz w:val="20"/>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7D35E" id="Rectangle 1" o:spid="_x0000_s1060" style="position:absolute;left:0;text-align:left;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">
              <v:textbox>
                <w:txbxContent>
                  <w:p w14:paraId="0269C8A5" w14:textId="77777777" w:rsidR="00F60DBE" w:rsidRPr="00E20D11" w:rsidRDefault="00F60DBE" w:rsidP="00E20D11">
                    <w:pPr>
                      <w:spacing w:before="0" w:line="240" w:lineRule="auto"/>
                      <w:ind w:firstLine="0"/>
                      <w:jc w:val="center"/>
                      <w:rPr>
                        <w:sz w:val="20"/>
                      </w:rPr>
                    </w:pPr>
                    <w:r w:rsidRPr="00E20D11">
                      <w:rPr>
                        <w:sz w:val="20"/>
                      </w:rPr>
                      <w:t>Kode Bidang : A/B/C/D/E/F/G/H</w:t>
                    </w:r>
                  </w:p>
                  <w:p w14:paraId="2F431232" w14:textId="30EA1F33" w:rsidR="00E20D11" w:rsidRPr="00E20D11" w:rsidRDefault="00E20D11" w:rsidP="00E20D11">
                    <w:pPr>
                      <w:spacing w:before="0" w:line="240" w:lineRule="auto"/>
                      <w:ind w:firstLine="0"/>
                      <w:jc w:val="center"/>
                      <w:rPr>
                        <w:b/>
                        <w:sz w:val="20"/>
                      </w:rPr>
                    </w:pPr>
                    <w:r w:rsidRPr="00E20D11">
                      <w:rPr>
                        <w:b/>
                        <w:sz w:val="20"/>
                      </w:rPr>
                      <w:t>&lt;</w:t>
                    </w:r>
                    <w:r w:rsidR="004E5066">
                      <w:rPr>
                        <w:b/>
                        <w:sz w:val="20"/>
                      </w:rPr>
                      <w:t>Arsitektur</w:t>
                    </w:r>
                    <w:r w:rsidRPr="00E20D11">
                      <w:rPr>
                        <w:b/>
                        <w:sz w:val="20"/>
                      </w:rPr>
                      <w:t>&gt;</w:t>
                    </w:r>
                  </w:p>
                </w:txbxContent>
              </v:textbox>
            </v:rect>
          </w:pict>
        </mc:Fallback>
      </mc:AlternateContent>
    </w:r>
    <w:r w:rsidR="00F60DBE">
      <w:rPr>
        <w:sz w:val="18"/>
        <w:szCs w:val="18"/>
      </w:rPr>
      <w:t>A.1</w:t>
    </w:r>
    <w:r w:rsidR="00D2217A">
      <w:rPr>
        <w:sz w:val="18"/>
        <w:szCs w:val="18"/>
      </w:rPr>
      <w:tab/>
    </w:r>
  </w:p>
  <w:p w14:paraId="37863257" w14:textId="77777777" w:rsidR="00EC0722" w:rsidRPr="00774F3A" w:rsidRDefault="00EC0722" w:rsidP="00E74EE5">
    <w:pPr>
      <w:pStyle w:val="Header"/>
      <w:ind w:firstLine="0"/>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B681EC9"/>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52873A61"/>
    <w:multiLevelType w:val="hybridMultilevel"/>
    <w:tmpl w:val="729E72B8"/>
    <w:lvl w:ilvl="0" w:tplc="B3C2895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8CD205F"/>
    <w:multiLevelType w:val="hybridMultilevel"/>
    <w:tmpl w:val="C3E6F4D4"/>
    <w:lvl w:ilvl="0" w:tplc="70B081A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795C7F9E"/>
    <w:multiLevelType w:val="hybridMultilevel"/>
    <w:tmpl w:val="6C48775A"/>
    <w:lvl w:ilvl="0" w:tplc="C5F86E5E">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967277835">
    <w:abstractNumId w:val="8"/>
  </w:num>
  <w:num w:numId="2" w16cid:durableId="1842692373">
    <w:abstractNumId w:val="3"/>
  </w:num>
  <w:num w:numId="3" w16cid:durableId="1136072221">
    <w:abstractNumId w:val="11"/>
  </w:num>
  <w:num w:numId="4" w16cid:durableId="894511667">
    <w:abstractNumId w:val="7"/>
  </w:num>
  <w:num w:numId="5" w16cid:durableId="1868982999">
    <w:abstractNumId w:val="0"/>
  </w:num>
  <w:num w:numId="6" w16cid:durableId="680469924">
    <w:abstractNumId w:val="6"/>
  </w:num>
  <w:num w:numId="7" w16cid:durableId="1927835646">
    <w:abstractNumId w:val="1"/>
  </w:num>
  <w:num w:numId="8" w16cid:durableId="1135412001">
    <w:abstractNumId w:val="5"/>
  </w:num>
  <w:num w:numId="9" w16cid:durableId="2139716429">
    <w:abstractNumId w:val="2"/>
  </w:num>
  <w:num w:numId="10" w16cid:durableId="782729006">
    <w:abstractNumId w:val="4"/>
  </w:num>
  <w:num w:numId="11" w16cid:durableId="828902718">
    <w:abstractNumId w:val="9"/>
  </w:num>
  <w:num w:numId="12" w16cid:durableId="4650073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mirrorMargins/>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2B3"/>
    <w:rsid w:val="000004BE"/>
    <w:rsid w:val="00003028"/>
    <w:rsid w:val="00005B5C"/>
    <w:rsid w:val="000203F7"/>
    <w:rsid w:val="000230D4"/>
    <w:rsid w:val="00026D0A"/>
    <w:rsid w:val="00027D31"/>
    <w:rsid w:val="000442D1"/>
    <w:rsid w:val="00077343"/>
    <w:rsid w:val="00077A95"/>
    <w:rsid w:val="000822C6"/>
    <w:rsid w:val="0008788D"/>
    <w:rsid w:val="000B5BC0"/>
    <w:rsid w:val="000C0742"/>
    <w:rsid w:val="000D190C"/>
    <w:rsid w:val="000D4058"/>
    <w:rsid w:val="000D67AF"/>
    <w:rsid w:val="000D73CE"/>
    <w:rsid w:val="000D7570"/>
    <w:rsid w:val="000E02AD"/>
    <w:rsid w:val="000E1876"/>
    <w:rsid w:val="000E32C0"/>
    <w:rsid w:val="000E5590"/>
    <w:rsid w:val="0011450E"/>
    <w:rsid w:val="001151C5"/>
    <w:rsid w:val="00122363"/>
    <w:rsid w:val="00123230"/>
    <w:rsid w:val="0013218A"/>
    <w:rsid w:val="00132A24"/>
    <w:rsid w:val="001364FF"/>
    <w:rsid w:val="00141366"/>
    <w:rsid w:val="001454EC"/>
    <w:rsid w:val="00150027"/>
    <w:rsid w:val="00154062"/>
    <w:rsid w:val="0015433A"/>
    <w:rsid w:val="00163C03"/>
    <w:rsid w:val="0018189C"/>
    <w:rsid w:val="00182A31"/>
    <w:rsid w:val="00186D01"/>
    <w:rsid w:val="00191779"/>
    <w:rsid w:val="00193A75"/>
    <w:rsid w:val="001A3966"/>
    <w:rsid w:val="001A7E8D"/>
    <w:rsid w:val="001B1C9C"/>
    <w:rsid w:val="001C094E"/>
    <w:rsid w:val="001D113A"/>
    <w:rsid w:val="001E0EED"/>
    <w:rsid w:val="001E1231"/>
    <w:rsid w:val="001E32B5"/>
    <w:rsid w:val="001E6B93"/>
    <w:rsid w:val="001F7E00"/>
    <w:rsid w:val="00201CEA"/>
    <w:rsid w:val="002034CB"/>
    <w:rsid w:val="00216AA9"/>
    <w:rsid w:val="00216CD0"/>
    <w:rsid w:val="0023053B"/>
    <w:rsid w:val="0025065F"/>
    <w:rsid w:val="00252CBC"/>
    <w:rsid w:val="002550F8"/>
    <w:rsid w:val="0027136F"/>
    <w:rsid w:val="002717B0"/>
    <w:rsid w:val="00271D08"/>
    <w:rsid w:val="00277C1D"/>
    <w:rsid w:val="00283703"/>
    <w:rsid w:val="00293A3F"/>
    <w:rsid w:val="00297F03"/>
    <w:rsid w:val="002A1F23"/>
    <w:rsid w:val="002A23D3"/>
    <w:rsid w:val="002A3888"/>
    <w:rsid w:val="002A3A50"/>
    <w:rsid w:val="002B5716"/>
    <w:rsid w:val="002C1A59"/>
    <w:rsid w:val="002D0B35"/>
    <w:rsid w:val="002D4E01"/>
    <w:rsid w:val="002D656A"/>
    <w:rsid w:val="002F0315"/>
    <w:rsid w:val="002F54D4"/>
    <w:rsid w:val="002F6FD5"/>
    <w:rsid w:val="00302E5E"/>
    <w:rsid w:val="003053B2"/>
    <w:rsid w:val="0032626D"/>
    <w:rsid w:val="0032630B"/>
    <w:rsid w:val="0032694C"/>
    <w:rsid w:val="00335472"/>
    <w:rsid w:val="00336F7E"/>
    <w:rsid w:val="00350764"/>
    <w:rsid w:val="003507BD"/>
    <w:rsid w:val="00350A2B"/>
    <w:rsid w:val="00365E60"/>
    <w:rsid w:val="003957C1"/>
    <w:rsid w:val="003B4173"/>
    <w:rsid w:val="003B4CD0"/>
    <w:rsid w:val="003C0495"/>
    <w:rsid w:val="003C5FAD"/>
    <w:rsid w:val="003D5B37"/>
    <w:rsid w:val="003F316B"/>
    <w:rsid w:val="004059DB"/>
    <w:rsid w:val="004203C8"/>
    <w:rsid w:val="004304F5"/>
    <w:rsid w:val="00435447"/>
    <w:rsid w:val="00437F82"/>
    <w:rsid w:val="00447434"/>
    <w:rsid w:val="00456577"/>
    <w:rsid w:val="0046043C"/>
    <w:rsid w:val="004611D1"/>
    <w:rsid w:val="00461C12"/>
    <w:rsid w:val="0046236B"/>
    <w:rsid w:val="004711C3"/>
    <w:rsid w:val="00476D88"/>
    <w:rsid w:val="00486EEE"/>
    <w:rsid w:val="00495B8B"/>
    <w:rsid w:val="004B47EB"/>
    <w:rsid w:val="004B51B1"/>
    <w:rsid w:val="004D569D"/>
    <w:rsid w:val="004D58DF"/>
    <w:rsid w:val="004E5066"/>
    <w:rsid w:val="004E6DFA"/>
    <w:rsid w:val="004F1E3E"/>
    <w:rsid w:val="00504889"/>
    <w:rsid w:val="0050759A"/>
    <w:rsid w:val="00511AEA"/>
    <w:rsid w:val="00514948"/>
    <w:rsid w:val="00515515"/>
    <w:rsid w:val="00521EAE"/>
    <w:rsid w:val="00522BA0"/>
    <w:rsid w:val="0052364B"/>
    <w:rsid w:val="00532F91"/>
    <w:rsid w:val="00534FD5"/>
    <w:rsid w:val="00537EC0"/>
    <w:rsid w:val="005664F4"/>
    <w:rsid w:val="005702E1"/>
    <w:rsid w:val="0057791B"/>
    <w:rsid w:val="00581DE2"/>
    <w:rsid w:val="005828CC"/>
    <w:rsid w:val="0058294C"/>
    <w:rsid w:val="005876B0"/>
    <w:rsid w:val="005962D9"/>
    <w:rsid w:val="005C080D"/>
    <w:rsid w:val="005D1228"/>
    <w:rsid w:val="005D2480"/>
    <w:rsid w:val="005D3190"/>
    <w:rsid w:val="005D7672"/>
    <w:rsid w:val="005F5DD0"/>
    <w:rsid w:val="00601176"/>
    <w:rsid w:val="00604AED"/>
    <w:rsid w:val="00606467"/>
    <w:rsid w:val="00620968"/>
    <w:rsid w:val="00621D60"/>
    <w:rsid w:val="0062448F"/>
    <w:rsid w:val="00641E65"/>
    <w:rsid w:val="006578E4"/>
    <w:rsid w:val="006652BA"/>
    <w:rsid w:val="0066730D"/>
    <w:rsid w:val="006803D0"/>
    <w:rsid w:val="00684B98"/>
    <w:rsid w:val="006871D0"/>
    <w:rsid w:val="00697373"/>
    <w:rsid w:val="006A5AC6"/>
    <w:rsid w:val="006B22B4"/>
    <w:rsid w:val="006D068A"/>
    <w:rsid w:val="006D501B"/>
    <w:rsid w:val="006E3B70"/>
    <w:rsid w:val="006E4483"/>
    <w:rsid w:val="006F543B"/>
    <w:rsid w:val="00703FAE"/>
    <w:rsid w:val="007162F0"/>
    <w:rsid w:val="0071790C"/>
    <w:rsid w:val="00720C36"/>
    <w:rsid w:val="00730FFC"/>
    <w:rsid w:val="00734F32"/>
    <w:rsid w:val="00752D78"/>
    <w:rsid w:val="00754A0B"/>
    <w:rsid w:val="00774F3A"/>
    <w:rsid w:val="007756D2"/>
    <w:rsid w:val="00780957"/>
    <w:rsid w:val="0078367D"/>
    <w:rsid w:val="00791E02"/>
    <w:rsid w:val="00794AB7"/>
    <w:rsid w:val="007A166B"/>
    <w:rsid w:val="007A20B7"/>
    <w:rsid w:val="007A40AE"/>
    <w:rsid w:val="007A614B"/>
    <w:rsid w:val="007B007F"/>
    <w:rsid w:val="007B7061"/>
    <w:rsid w:val="007C46D8"/>
    <w:rsid w:val="007D3350"/>
    <w:rsid w:val="007D5885"/>
    <w:rsid w:val="007D5B7E"/>
    <w:rsid w:val="007D64EB"/>
    <w:rsid w:val="007E12B3"/>
    <w:rsid w:val="007E2388"/>
    <w:rsid w:val="007F7EC8"/>
    <w:rsid w:val="00802644"/>
    <w:rsid w:val="00804D4A"/>
    <w:rsid w:val="00835261"/>
    <w:rsid w:val="00841BD4"/>
    <w:rsid w:val="00842215"/>
    <w:rsid w:val="00844260"/>
    <w:rsid w:val="00845704"/>
    <w:rsid w:val="00857EEB"/>
    <w:rsid w:val="0086126F"/>
    <w:rsid w:val="00875002"/>
    <w:rsid w:val="008A0235"/>
    <w:rsid w:val="008A34F6"/>
    <w:rsid w:val="008A6E79"/>
    <w:rsid w:val="008C52E7"/>
    <w:rsid w:val="008E471F"/>
    <w:rsid w:val="008E4895"/>
    <w:rsid w:val="00910EAE"/>
    <w:rsid w:val="0091151A"/>
    <w:rsid w:val="009210B1"/>
    <w:rsid w:val="00927101"/>
    <w:rsid w:val="009275AD"/>
    <w:rsid w:val="00935C01"/>
    <w:rsid w:val="00943AAB"/>
    <w:rsid w:val="009441C2"/>
    <w:rsid w:val="00954DC0"/>
    <w:rsid w:val="009772BB"/>
    <w:rsid w:val="00990C27"/>
    <w:rsid w:val="009C0A7A"/>
    <w:rsid w:val="009C45FC"/>
    <w:rsid w:val="009C67A8"/>
    <w:rsid w:val="009D4ABA"/>
    <w:rsid w:val="009E435D"/>
    <w:rsid w:val="009E799F"/>
    <w:rsid w:val="009F5FF5"/>
    <w:rsid w:val="009F67C5"/>
    <w:rsid w:val="00A00F89"/>
    <w:rsid w:val="00A04FEF"/>
    <w:rsid w:val="00A26F5F"/>
    <w:rsid w:val="00A30F03"/>
    <w:rsid w:val="00A33BD3"/>
    <w:rsid w:val="00A354FA"/>
    <w:rsid w:val="00A51DD4"/>
    <w:rsid w:val="00A76C24"/>
    <w:rsid w:val="00A95EE9"/>
    <w:rsid w:val="00A973DB"/>
    <w:rsid w:val="00AA70DB"/>
    <w:rsid w:val="00AA77C6"/>
    <w:rsid w:val="00AA7FFD"/>
    <w:rsid w:val="00AB0B65"/>
    <w:rsid w:val="00AB3F09"/>
    <w:rsid w:val="00AD026C"/>
    <w:rsid w:val="00AD205B"/>
    <w:rsid w:val="00AE1108"/>
    <w:rsid w:val="00AE1DE8"/>
    <w:rsid w:val="00AE7FA5"/>
    <w:rsid w:val="00B134DA"/>
    <w:rsid w:val="00B14A4E"/>
    <w:rsid w:val="00B33875"/>
    <w:rsid w:val="00B354E6"/>
    <w:rsid w:val="00B41B34"/>
    <w:rsid w:val="00B4723D"/>
    <w:rsid w:val="00B74375"/>
    <w:rsid w:val="00B7747C"/>
    <w:rsid w:val="00B805F3"/>
    <w:rsid w:val="00B86343"/>
    <w:rsid w:val="00BA2852"/>
    <w:rsid w:val="00BD3CB4"/>
    <w:rsid w:val="00BD4E22"/>
    <w:rsid w:val="00BD6B92"/>
    <w:rsid w:val="00BE5AF6"/>
    <w:rsid w:val="00C05786"/>
    <w:rsid w:val="00C06312"/>
    <w:rsid w:val="00C12AFE"/>
    <w:rsid w:val="00C15369"/>
    <w:rsid w:val="00C21DE5"/>
    <w:rsid w:val="00C23072"/>
    <w:rsid w:val="00C300E0"/>
    <w:rsid w:val="00C44BC3"/>
    <w:rsid w:val="00C4690B"/>
    <w:rsid w:val="00C526CC"/>
    <w:rsid w:val="00C54DD4"/>
    <w:rsid w:val="00C62FB7"/>
    <w:rsid w:val="00C66EC0"/>
    <w:rsid w:val="00C72EDD"/>
    <w:rsid w:val="00CA5527"/>
    <w:rsid w:val="00CB2262"/>
    <w:rsid w:val="00CB77A4"/>
    <w:rsid w:val="00CC1BAD"/>
    <w:rsid w:val="00CD4FBC"/>
    <w:rsid w:val="00D00D60"/>
    <w:rsid w:val="00D04308"/>
    <w:rsid w:val="00D07A80"/>
    <w:rsid w:val="00D12AEE"/>
    <w:rsid w:val="00D201C7"/>
    <w:rsid w:val="00D21C81"/>
    <w:rsid w:val="00D2217A"/>
    <w:rsid w:val="00D30699"/>
    <w:rsid w:val="00D47829"/>
    <w:rsid w:val="00D62E29"/>
    <w:rsid w:val="00D67358"/>
    <w:rsid w:val="00D705DE"/>
    <w:rsid w:val="00D81CB7"/>
    <w:rsid w:val="00DA13E1"/>
    <w:rsid w:val="00DB24FC"/>
    <w:rsid w:val="00DD1C65"/>
    <w:rsid w:val="00DD7611"/>
    <w:rsid w:val="00DE1F60"/>
    <w:rsid w:val="00DE3675"/>
    <w:rsid w:val="00DE4B68"/>
    <w:rsid w:val="00DE5472"/>
    <w:rsid w:val="00DF757F"/>
    <w:rsid w:val="00DF7EE4"/>
    <w:rsid w:val="00E0337A"/>
    <w:rsid w:val="00E04C58"/>
    <w:rsid w:val="00E15110"/>
    <w:rsid w:val="00E20D11"/>
    <w:rsid w:val="00E325DC"/>
    <w:rsid w:val="00E34333"/>
    <w:rsid w:val="00E36515"/>
    <w:rsid w:val="00E4237A"/>
    <w:rsid w:val="00E53D7E"/>
    <w:rsid w:val="00E54CAB"/>
    <w:rsid w:val="00E55F90"/>
    <w:rsid w:val="00E67E6B"/>
    <w:rsid w:val="00E74EE5"/>
    <w:rsid w:val="00E94ACB"/>
    <w:rsid w:val="00E9777B"/>
    <w:rsid w:val="00EB0394"/>
    <w:rsid w:val="00EB0858"/>
    <w:rsid w:val="00EC0722"/>
    <w:rsid w:val="00EC088A"/>
    <w:rsid w:val="00EC6C30"/>
    <w:rsid w:val="00EC71B4"/>
    <w:rsid w:val="00EC7240"/>
    <w:rsid w:val="00ED35EF"/>
    <w:rsid w:val="00ED5FE0"/>
    <w:rsid w:val="00EE2AE8"/>
    <w:rsid w:val="00F31E52"/>
    <w:rsid w:val="00F3394C"/>
    <w:rsid w:val="00F33FCE"/>
    <w:rsid w:val="00F60DBE"/>
    <w:rsid w:val="00F80E70"/>
    <w:rsid w:val="00F81578"/>
    <w:rsid w:val="00F87129"/>
    <w:rsid w:val="00F87AED"/>
    <w:rsid w:val="00F9328D"/>
    <w:rsid w:val="00F957F9"/>
    <w:rsid w:val="00F95E35"/>
    <w:rsid w:val="00FA2870"/>
    <w:rsid w:val="00FA2FAB"/>
    <w:rsid w:val="00FA55ED"/>
    <w:rsid w:val="00FC39E5"/>
    <w:rsid w:val="00FC5715"/>
    <w:rsid w:val="00FE7B7B"/>
    <w:rsid w:val="00FF5147"/>
    <w:rsid w:val="00FF59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3A79F"/>
  <w15:docId w15:val="{F1057E78-3A35-4EB1-BCDE-14F9AEA23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 w:id="1594586723">
      <w:bodyDiv w:val="1"/>
      <w:marLeft w:val="0"/>
      <w:marRight w:val="0"/>
      <w:marTop w:val="0"/>
      <w:marBottom w:val="0"/>
      <w:divBdr>
        <w:top w:val="none" w:sz="0" w:space="0" w:color="auto"/>
        <w:left w:val="none" w:sz="0" w:space="0" w:color="auto"/>
        <w:bottom w:val="none" w:sz="0" w:space="0" w:color="auto"/>
        <w:right w:val="none" w:sz="0" w:space="0" w:color="auto"/>
      </w:divBdr>
    </w:div>
    <w:div w:id="162962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Template-SNST-ke1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EEC59-5061-4072-A525-1EFCD35B6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Template-SNST-ke12-1</Template>
  <TotalTime>780</TotalTime>
  <Pages>7</Pages>
  <Words>2120</Words>
  <Characters>12088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ASUS</dc:creator>
  <cp:keywords>Seminar Nasional Unwahas</cp:keywords>
  <dc:description>snst@unwahas.ac.id_x000d_
www.publikasiilmiah.unwahas.ac.id</dc:description>
  <cp:lastModifiedBy>ASUS</cp:lastModifiedBy>
  <cp:revision>67</cp:revision>
  <cp:lastPrinted>2011-05-30T05:48:00Z</cp:lastPrinted>
  <dcterms:created xsi:type="dcterms:W3CDTF">2022-08-08T07:20:00Z</dcterms:created>
  <dcterms:modified xsi:type="dcterms:W3CDTF">2022-08-29T13:04:00Z</dcterms:modified>
  <cp:contentStatus>publikasiilmiah.unwahas.ac.id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